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21996" w14:textId="484189A7" w:rsidR="00D25D03" w:rsidRDefault="00172408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bookmarkStart w:id="0" w:name="_GoBack"/>
      <w:bookmarkEnd w:id="0"/>
      <w:r w:rsidR="0045714C"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 w:rsidR="0045714C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AF73E5"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Week 3, </w:t>
      </w:r>
      <w:r w:rsidR="00816D93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AF73E5">
        <w:rPr>
          <w:rFonts w:ascii="Century Gothic" w:hAnsi="Century Gothic"/>
          <w:b/>
          <w:bCs/>
          <w:sz w:val="24"/>
          <w:szCs w:val="24"/>
          <w:u w:val="single"/>
        </w:rPr>
        <w:br/>
        <w:t>Monday 20</w:t>
      </w:r>
      <w:r w:rsidR="00AF73E5" w:rsidRPr="00AF73E5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th</w:t>
      </w:r>
      <w:r w:rsidR="00AF73E5"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create </w:t>
      </w:r>
      <w:r w:rsidR="001C68B8">
        <w:rPr>
          <w:rFonts w:ascii="Century Gothic" w:hAnsi="Century Gothic"/>
          <w:b/>
          <w:bCs/>
          <w:sz w:val="24"/>
          <w:szCs w:val="24"/>
          <w:u w:val="single"/>
        </w:rPr>
        <w:t xml:space="preserve">setting descriptions </w:t>
      </w:r>
    </w:p>
    <w:p w14:paraId="0E2C74F3" w14:textId="299B800B" w:rsidR="000B798C" w:rsidRPr="000207E0" w:rsidRDefault="00AF73E5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6AD177" wp14:editId="4A063E6B">
                <wp:simplePos x="0" y="0"/>
                <wp:positionH relativeFrom="margin">
                  <wp:posOffset>35560</wp:posOffset>
                </wp:positionH>
                <wp:positionV relativeFrom="paragraph">
                  <wp:posOffset>346710</wp:posOffset>
                </wp:positionV>
                <wp:extent cx="6629400" cy="1816735"/>
                <wp:effectExtent l="0" t="0" r="1905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1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48AC" w14:textId="77777777" w:rsidR="006D712D" w:rsidRDefault="006D71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0452EB52" w14:textId="77777777" w:rsidR="006D712D" w:rsidRPr="005A0855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Watch this video clip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called ‘The Ocean Maker’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7" w:history="1">
                              <w:r w:rsidRPr="001C68B8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https://www.literacyshed.com/oceanmaker.html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1A4D93" w14:textId="77777777" w:rsidR="006D712D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carefully at the images below and create descriptive sentences for the settings.</w:t>
                            </w:r>
                          </w:p>
                          <w:p w14:paraId="181F07BA" w14:textId="77777777" w:rsidR="006D712D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Use your </w:t>
                            </w:r>
                            <w:r w:rsidRPr="00AD6A57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five senses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help you create sentences about these settings.</w:t>
                            </w:r>
                          </w:p>
                          <w:p w14:paraId="79781FD7" w14:textId="77777777" w:rsidR="006D712D" w:rsidRPr="005A0855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EXT: Use subordinating conjunctions within your sentences: </w:t>
                            </w:r>
                            <w:r w:rsidRPr="00E7062F">
                              <w:rPr>
                                <w:rFonts w:ascii="Century Gothic" w:hAnsi="Century Gothic"/>
                                <w:i/>
                                <w:color w:val="008000"/>
                                <w:sz w:val="24"/>
                                <w:szCs w:val="24"/>
                              </w:rPr>
                              <w:t>if, since, as, when, although, while, after, before, until, because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AD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8pt;margin-top:27.3pt;width:522pt;height:143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" strokecolor="black [3213]">
                <v:textbox>
                  <w:txbxContent>
                    <w:p w14:paraId="6DCA48AC" w14:textId="77777777" w:rsidR="006D712D" w:rsidRDefault="006D712D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0452EB52" w14:textId="77777777" w:rsidR="006D712D" w:rsidRPr="005A0855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Watch this video clip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called ‘The Ocean Maker’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hyperlink r:id="rId8" w:history="1">
                        <w:r w:rsidRPr="001C68B8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https://www.literacyshed.com/oceanmaker.html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1A4D93" w14:textId="77777777" w:rsidR="006D712D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carefully at the images below and create descriptive sentences for the settings.</w:t>
                      </w:r>
                    </w:p>
                    <w:p w14:paraId="181F07BA" w14:textId="77777777" w:rsidR="006D712D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Use your </w:t>
                      </w:r>
                      <w:r w:rsidRPr="00AD6A57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five senses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help you create sentences about these settings.</w:t>
                      </w:r>
                    </w:p>
                    <w:p w14:paraId="79781FD7" w14:textId="77777777" w:rsidR="006D712D" w:rsidRPr="005A0855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EXT: Use subordinating conjunctions within your sentences: </w:t>
                      </w:r>
                      <w:r w:rsidRPr="00E7062F">
                        <w:rPr>
                          <w:rFonts w:ascii="Century Gothic" w:hAnsi="Century Gothic"/>
                          <w:i/>
                          <w:color w:val="008000"/>
                          <w:sz w:val="24"/>
                          <w:szCs w:val="24"/>
                        </w:rPr>
                        <w:t>if, since, as, when, although, while, after, before, until, because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8F3F81" w14:textId="77777777" w:rsidR="009C708F" w:rsidRDefault="00172408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750E9A05" wp14:editId="4C37B132">
            <wp:extent cx="2105660" cy="1600835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B8">
        <w:rPr>
          <w:rFonts w:ascii="Century Gothic" w:hAnsi="Century Gothic"/>
          <w:bCs/>
          <w:sz w:val="24"/>
          <w:szCs w:val="24"/>
        </w:rPr>
        <w:t xml:space="preserve"> 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0F959CEA" wp14:editId="79B17700">
            <wp:extent cx="2107565" cy="1569954"/>
            <wp:effectExtent l="0" t="0" r="635" b="508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B8">
        <w:rPr>
          <w:rFonts w:ascii="Century Gothic" w:hAnsi="Century Gothic"/>
          <w:bCs/>
          <w:sz w:val="24"/>
          <w:szCs w:val="24"/>
        </w:rPr>
        <w:t xml:space="preserve"> 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282F2B78" wp14:editId="34A366CC">
            <wp:extent cx="2085340" cy="1560759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39" cy="15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1EAA" w14:textId="24960AF3" w:rsidR="001C68B8" w:rsidRPr="001C68B8" w:rsidRDefault="00E7062F">
      <w:pPr>
        <w:rPr>
          <w:rFonts w:ascii="Century Gothic" w:hAnsi="Century Gothic"/>
          <w:bCs/>
          <w:sz w:val="24"/>
          <w:szCs w:val="24"/>
        </w:rPr>
      </w:pPr>
      <w:r w:rsidRPr="00E7062F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639134F0" wp14:editId="3E3C813B">
            <wp:extent cx="2077093" cy="1640840"/>
            <wp:effectExtent l="0" t="0" r="5715" b="1016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69" cy="16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6A37FC8E" wp14:editId="00E0B512">
            <wp:extent cx="2171700" cy="1673860"/>
            <wp:effectExtent l="0" t="0" r="12700" b="254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29" cy="16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</w:p>
    <w:p w14:paraId="6179E649" w14:textId="496D2A4C" w:rsidR="00AD6A57" w:rsidRPr="000207E0" w:rsidRDefault="0045714C" w:rsidP="00AD6A57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BAB6F88" wp14:editId="23276FD4">
            <wp:simplePos x="0" y="0"/>
            <wp:positionH relativeFrom="margin">
              <wp:posOffset>3822065</wp:posOffset>
            </wp:positionH>
            <wp:positionV relativeFrom="paragraph">
              <wp:posOffset>422275</wp:posOffset>
            </wp:positionV>
            <wp:extent cx="3114675" cy="25273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A57"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While trying to evade the sky-p</w:t>
      </w:r>
      <w:r w:rsidR="00AD6A57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irates in the blackened sky, </w:t>
      </w:r>
      <w:r w:rsidR="00AF73E5">
        <w:rPr>
          <w:rFonts w:ascii="Century Gothic" w:hAnsi="Century Gothic"/>
          <w:b/>
          <w:bCs/>
          <w:noProof/>
          <w:color w:val="FF0000"/>
          <w:sz w:val="32"/>
          <w:szCs w:val="32"/>
        </w:rPr>
        <w:t>a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</w:t>
      </w:r>
      <w:r w:rsidR="00AD6A57">
        <w:rPr>
          <w:rFonts w:ascii="Century Gothic" w:hAnsi="Century Gothic"/>
          <w:b/>
          <w:bCs/>
          <w:noProof/>
          <w:color w:val="FF0000"/>
          <w:sz w:val="32"/>
          <w:szCs w:val="32"/>
        </w:rPr>
        <w:t>burst of bullets shot past Katrina.</w:t>
      </w:r>
    </w:p>
    <w:p w14:paraId="1C846732" w14:textId="69C1C345" w:rsidR="00AD6A57" w:rsidRDefault="00AD6A57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E77B97D" w14:textId="77777777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213BF75" w14:textId="77777777" w:rsidR="00E7062F" w:rsidRDefault="00E7062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AA4DD8B" w14:textId="77777777" w:rsidR="00E7062F" w:rsidRDefault="00E7062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1D40905" w14:textId="77777777"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903C59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280A4" w14:textId="77777777" w:rsidR="006D712D" w:rsidRDefault="006D712D" w:rsidP="00903C59">
      <w:pPr>
        <w:spacing w:after="0" w:line="240" w:lineRule="auto"/>
      </w:pPr>
      <w:r>
        <w:separator/>
      </w:r>
    </w:p>
  </w:endnote>
  <w:endnote w:type="continuationSeparator" w:id="0">
    <w:p w14:paraId="4BC587E8" w14:textId="77777777" w:rsidR="006D712D" w:rsidRDefault="006D712D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F3314" w14:textId="77777777" w:rsidR="006D712D" w:rsidRDefault="006D712D" w:rsidP="00903C59">
      <w:pPr>
        <w:spacing w:after="0" w:line="240" w:lineRule="auto"/>
      </w:pPr>
      <w:r>
        <w:separator/>
      </w:r>
    </w:p>
  </w:footnote>
  <w:footnote w:type="continuationSeparator" w:id="0">
    <w:p w14:paraId="3F4CC6E0" w14:textId="77777777" w:rsidR="006D712D" w:rsidRDefault="006D712D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7C51E" w14:textId="77777777" w:rsidR="006D712D" w:rsidRDefault="006D712D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44DF88B3" wp14:editId="4E8C0C8C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C0"/>
    <w:rsid w:val="000118EE"/>
    <w:rsid w:val="000207E0"/>
    <w:rsid w:val="000B798C"/>
    <w:rsid w:val="001668CD"/>
    <w:rsid w:val="00167096"/>
    <w:rsid w:val="00172408"/>
    <w:rsid w:val="0017283B"/>
    <w:rsid w:val="001C405E"/>
    <w:rsid w:val="001C68B8"/>
    <w:rsid w:val="002F4D8A"/>
    <w:rsid w:val="003D08FA"/>
    <w:rsid w:val="003D29FF"/>
    <w:rsid w:val="00405D60"/>
    <w:rsid w:val="00437811"/>
    <w:rsid w:val="0045714C"/>
    <w:rsid w:val="004973AF"/>
    <w:rsid w:val="004B567F"/>
    <w:rsid w:val="0051469F"/>
    <w:rsid w:val="00523891"/>
    <w:rsid w:val="00563B77"/>
    <w:rsid w:val="005A0855"/>
    <w:rsid w:val="00637F94"/>
    <w:rsid w:val="006B3979"/>
    <w:rsid w:val="006D712D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67434"/>
    <w:rsid w:val="009C708F"/>
    <w:rsid w:val="00AD6A57"/>
    <w:rsid w:val="00AF73E5"/>
    <w:rsid w:val="00B51872"/>
    <w:rsid w:val="00BA419D"/>
    <w:rsid w:val="00C10A63"/>
    <w:rsid w:val="00C330B6"/>
    <w:rsid w:val="00C85286"/>
    <w:rsid w:val="00D179FA"/>
    <w:rsid w:val="00D25D03"/>
    <w:rsid w:val="00D516C0"/>
    <w:rsid w:val="00D774F7"/>
    <w:rsid w:val="00DE2F9C"/>
    <w:rsid w:val="00DF0C81"/>
    <w:rsid w:val="00E06731"/>
    <w:rsid w:val="00E562A9"/>
    <w:rsid w:val="00E7062F"/>
    <w:rsid w:val="00EE5644"/>
    <w:rsid w:val="00F65811"/>
    <w:rsid w:val="00F9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F77C46"/>
  <w15:docId w15:val="{40997E94-CC65-4761-AC9B-A209AAF5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8B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B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8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oceanmaker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oceanmaker.htm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019-20\2019-20%20Planning\Home%20learning\Model%20templates\WRITING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WRITING HOME LEARNING YEAR 4 EXAMPLE</Template>
  <TotalTime>6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Begum</dc:creator>
  <cp:keywords/>
  <dc:description/>
  <cp:lastModifiedBy>tanisha</cp:lastModifiedBy>
  <cp:revision>4</cp:revision>
  <dcterms:created xsi:type="dcterms:W3CDTF">2020-04-18T21:35:00Z</dcterms:created>
  <dcterms:modified xsi:type="dcterms:W3CDTF">2020-04-19T12:26:00Z</dcterms:modified>
</cp:coreProperties>
</file>