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F94" w:rsidRDefault="00172408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:rsidR="00D25D03" w:rsidRDefault="00D25D03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4E49B86C">
                <wp:simplePos x="0" y="0"/>
                <wp:positionH relativeFrom="margin">
                  <wp:align>right</wp:align>
                </wp:positionH>
                <wp:positionV relativeFrom="paragraph">
                  <wp:posOffset>656590</wp:posOffset>
                </wp:positionV>
                <wp:extent cx="6629400" cy="1337310"/>
                <wp:effectExtent l="0" t="0" r="19050" b="152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9C708F" w:rsidRPr="005A0855" w:rsidRDefault="0051469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="004973AF" w:rsidRPr="000613EB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https://www.literacyshed.com/megacity.html</w:t>
                              </w:r>
                            </w:hyperlink>
                            <w:r w:rsidR="004973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72408" w:rsidRPr="005A0855" w:rsidRDefault="008C7DC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  <w:r w:rsidR="00CE0B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Write a diary en</w:t>
                            </w:r>
                            <w:r w:rsidR="00C811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try in the role of Jack to explain his thoughts and feelings and how </w:t>
                            </w:r>
                            <w:r w:rsidR="00CE0B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his life changed from living in the city to living in the countryside.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51.7pt;width:522pt;height:105.3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" strokecolor="black [3213]">
                <v:textbox>
                  <w:txbxContent>
                    <w:p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9C708F" w:rsidRPr="005A0855" w:rsidRDefault="0051469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8" w:history="1">
                        <w:r w:rsidR="004973AF" w:rsidRPr="000613EB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https://www.literacyshed.com/megacity.html</w:t>
                        </w:r>
                      </w:hyperlink>
                      <w:r w:rsidR="004973A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72408" w:rsidRPr="005A0855" w:rsidRDefault="008C7DC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  <w:r w:rsidR="00CE0BD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Write a diary en</w:t>
                      </w:r>
                      <w:r w:rsidR="00C811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try in the role of Jack to explain his thoughts and feelings and how </w:t>
                      </w:r>
                      <w:r w:rsidR="00CE0BD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his life changed from living in the city to living in the countryside.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0AFD">
        <w:rPr>
          <w:rFonts w:ascii="Century Gothic" w:hAnsi="Century Gothic"/>
          <w:b/>
          <w:bCs/>
          <w:sz w:val="24"/>
          <w:szCs w:val="24"/>
          <w:u w:val="single"/>
        </w:rPr>
        <w:t xml:space="preserve">Week 2, </w:t>
      </w:r>
      <w:r w:rsidR="00CE0BDC">
        <w:rPr>
          <w:rFonts w:ascii="Century Gothic" w:hAnsi="Century Gothic"/>
          <w:b/>
          <w:bCs/>
          <w:sz w:val="24"/>
          <w:szCs w:val="24"/>
          <w:u w:val="single"/>
        </w:rPr>
        <w:t>Lesson 4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CE0BDC">
        <w:rPr>
          <w:rFonts w:ascii="Century Gothic" w:hAnsi="Century Gothic"/>
          <w:b/>
          <w:bCs/>
          <w:sz w:val="24"/>
          <w:szCs w:val="24"/>
          <w:u w:val="single"/>
        </w:rPr>
        <w:t>write in the role of a character</w:t>
      </w:r>
    </w:p>
    <w:p w:rsidR="00CE0BDC" w:rsidRDefault="00CE0BDC" w:rsidP="00CE0BDC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E0BDC" w:rsidTr="001A5B72">
        <w:tc>
          <w:tcPr>
            <w:tcW w:w="15388" w:type="dxa"/>
          </w:tcPr>
          <w:p w:rsidR="00CE0BDC" w:rsidRPr="00E06731" w:rsidRDefault="00C81158" w:rsidP="001A5B72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Write in the first person - Jack</w:t>
            </w:r>
          </w:p>
        </w:tc>
      </w:tr>
      <w:tr w:rsidR="00CE0BDC" w:rsidTr="001A5B72">
        <w:tc>
          <w:tcPr>
            <w:tcW w:w="15388" w:type="dxa"/>
          </w:tcPr>
          <w:p w:rsidR="00CE0BDC" w:rsidRPr="00E06731" w:rsidRDefault="00C81158" w:rsidP="001A5B72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Write in the past tense </w:t>
            </w:r>
          </w:p>
        </w:tc>
      </w:tr>
      <w:tr w:rsidR="00CE0BDC" w:rsidTr="001A5B72">
        <w:tc>
          <w:tcPr>
            <w:tcW w:w="15388" w:type="dxa"/>
          </w:tcPr>
          <w:p w:rsidR="00CE0BDC" w:rsidRPr="00E06731" w:rsidRDefault="00023CBD" w:rsidP="00C81158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Include characters thoughts,</w:t>
            </w:r>
            <w:r w:rsidR="00C8115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feelings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and hopes</w:t>
            </w:r>
            <w:r w:rsidR="00C8115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(using powerful vocabulary)</w:t>
            </w:r>
          </w:p>
        </w:tc>
      </w:tr>
      <w:tr w:rsidR="00CE0BDC" w:rsidTr="001A5B72">
        <w:tc>
          <w:tcPr>
            <w:tcW w:w="15388" w:type="dxa"/>
          </w:tcPr>
          <w:p w:rsidR="00CE0BDC" w:rsidRDefault="00C81158" w:rsidP="001A5B72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Describe the settings – </w:t>
            </w:r>
            <w:r w:rsidRPr="00C81158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city life and then the countryside</w:t>
            </w:r>
          </w:p>
        </w:tc>
      </w:tr>
      <w:tr w:rsidR="00C81158" w:rsidTr="001A5B72">
        <w:tc>
          <w:tcPr>
            <w:tcW w:w="15388" w:type="dxa"/>
          </w:tcPr>
          <w:p w:rsidR="00C81158" w:rsidRDefault="00C81158" w:rsidP="001A5B72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</w:t>
            </w:r>
            <w:r w:rsidRPr="0047151D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fronted adv</w:t>
            </w:r>
            <w:r w:rsidR="0047151D" w:rsidRPr="0047151D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erbials</w:t>
            </w:r>
          </w:p>
        </w:tc>
      </w:tr>
      <w:tr w:rsidR="0047151D" w:rsidTr="001A5B72">
        <w:tc>
          <w:tcPr>
            <w:tcW w:w="15388" w:type="dxa"/>
          </w:tcPr>
          <w:p w:rsidR="0047151D" w:rsidRDefault="0047151D" w:rsidP="001A5B72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</w:t>
            </w:r>
            <w:r w:rsidRPr="0047151D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subordinate clauses (extra information) with commas </w:t>
            </w:r>
          </w:p>
        </w:tc>
      </w:tr>
    </w:tbl>
    <w:p w:rsidR="00E44F02" w:rsidRDefault="00E44F02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</w:p>
    <w:p w:rsidR="00CE0BDC" w:rsidRDefault="00CE0BDC" w:rsidP="00CE0BDC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B60ED98" wp14:editId="4087A202">
            <wp:extent cx="1790700" cy="1454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941" cy="14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E5EECA3" wp14:editId="0AA8EEC0">
            <wp:extent cx="2341379" cy="1449062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582" cy="14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DDC04CF" wp14:editId="4CB1307F">
            <wp:extent cx="1306285" cy="1440350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167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</w:p>
    <w:p w:rsidR="00CE0BDC" w:rsidRDefault="00CE0BDC" w:rsidP="00CE0BDC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49E53ED" wp14:editId="09067222">
            <wp:extent cx="1847850" cy="14380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0611" cy="14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57553D52" wp14:editId="7C1E4AC0">
            <wp:extent cx="1933575" cy="1521881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174" cy="15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126B165" wp14:editId="34703D18">
            <wp:extent cx="1971675" cy="15138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034" cy="15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8C" w:rsidRDefault="00C81158" w:rsidP="00C81158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It was another miserable day and I longed to stay indoors but the hope of moving to the country pushed me </w:t>
      </w:r>
      <w:r w:rsidR="00020BFD"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outside. 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Harry was huddled in the back of the bike, always </w:t>
      </w:r>
      <w:r w:rsidR="00020BFD"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eager to go outside. I’m sure he will become as depressed as me once he sees where we go. </w:t>
      </w:r>
    </w:p>
    <w:p w:rsidR="008C7DC1" w:rsidRDefault="008C7DC1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</w:p>
    <w:p w:rsidR="008C7DC1" w:rsidRDefault="008C7DC1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</w:p>
    <w:p w:rsidR="0047151D" w:rsidRPr="003D08FA" w:rsidRDefault="0047151D" w:rsidP="0047151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 Writing</w:t>
      </w:r>
    </w:p>
    <w:p w:rsidR="0047151D" w:rsidRDefault="0047151D" w:rsidP="0047151D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F933565" wp14:editId="4D7454AF">
            <wp:simplePos x="0" y="0"/>
            <wp:positionH relativeFrom="margin">
              <wp:posOffset>3052985</wp:posOffset>
            </wp:positionH>
            <wp:positionV relativeFrom="paragraph">
              <wp:posOffset>18662</wp:posOffset>
            </wp:positionV>
            <wp:extent cx="1079500" cy="727876"/>
            <wp:effectExtent l="0" t="0" r="6350" b="0"/>
            <wp:wrapNone/>
            <wp:docPr id="4" name="Picture 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:rsidR="0047151D" w:rsidRPr="0047151D" w:rsidRDefault="0047151D" w:rsidP="0047151D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4FDF53" wp14:editId="39376738">
                <wp:simplePos x="0" y="0"/>
                <wp:positionH relativeFrom="margin">
                  <wp:align>left</wp:align>
                </wp:positionH>
                <wp:positionV relativeFrom="paragraph">
                  <wp:posOffset>547408</wp:posOffset>
                </wp:positionV>
                <wp:extent cx="6629400" cy="1377950"/>
                <wp:effectExtent l="0" t="0" r="1905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51D" w:rsidRDefault="0047151D" w:rsidP="0047151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:rsidR="0047151D" w:rsidRPr="005A0855" w:rsidRDefault="0047151D" w:rsidP="0047151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16" w:history="1">
                              <w:r w:rsidRPr="000613EB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https://www.literacyshed.com/megacity.html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7151D" w:rsidRPr="005A0855" w:rsidRDefault="0047151D" w:rsidP="0047151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Write a diary entry in the role of Jack to explain his thoughts and feelings and how his life changed from living in the city to living in the countryside.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4FDF53" id="_x0000_s1027" type="#_x0000_t202" style="position:absolute;margin-left:0;margin-top:43.1pt;width:522pt;height:10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" strokecolor="black [3213]">
                <v:textbox>
                  <w:txbxContent>
                    <w:p w:rsidR="0047151D" w:rsidRDefault="0047151D" w:rsidP="0047151D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:rsidR="0047151D" w:rsidRPr="005A0855" w:rsidRDefault="0047151D" w:rsidP="0047151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7" w:history="1">
                        <w:r w:rsidRPr="000613EB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https://www.literacyshed.com/megacity.html</w:t>
                        </w:r>
                      </w:hyperlink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7151D" w:rsidRPr="005A0855" w:rsidRDefault="0047151D" w:rsidP="0047151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Write a diary entry in the role of Jack to explain his thoughts and feelings and how his life changed from living in the city to living in the countryside.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>Lesson 4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write in the role of a character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7151D" w:rsidTr="00023CBD">
        <w:tc>
          <w:tcPr>
            <w:tcW w:w="10456" w:type="dxa"/>
          </w:tcPr>
          <w:p w:rsidR="0047151D" w:rsidRPr="00E06731" w:rsidRDefault="0047151D" w:rsidP="0047151D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Write in the first person - Jack</w:t>
            </w:r>
          </w:p>
        </w:tc>
      </w:tr>
      <w:tr w:rsidR="0047151D" w:rsidTr="00023CBD">
        <w:tc>
          <w:tcPr>
            <w:tcW w:w="10456" w:type="dxa"/>
          </w:tcPr>
          <w:p w:rsidR="0047151D" w:rsidRPr="00E06731" w:rsidRDefault="0047151D" w:rsidP="0047151D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Write in the past tense </w:t>
            </w:r>
          </w:p>
        </w:tc>
      </w:tr>
      <w:tr w:rsidR="0047151D" w:rsidTr="00023CBD">
        <w:tc>
          <w:tcPr>
            <w:tcW w:w="10456" w:type="dxa"/>
          </w:tcPr>
          <w:p w:rsidR="0047151D" w:rsidRPr="00E06731" w:rsidRDefault="00023CBD" w:rsidP="0047151D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Include characters thoughts,</w:t>
            </w:r>
            <w:r w:rsidR="0047151D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feelings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and hopes</w:t>
            </w:r>
            <w:r w:rsidR="0047151D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(using powerful vocabulary)</w:t>
            </w:r>
          </w:p>
        </w:tc>
      </w:tr>
      <w:tr w:rsidR="0047151D" w:rsidTr="00023CBD">
        <w:tc>
          <w:tcPr>
            <w:tcW w:w="10456" w:type="dxa"/>
          </w:tcPr>
          <w:p w:rsidR="0047151D" w:rsidRDefault="0047151D" w:rsidP="0047151D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Describe the settings – </w:t>
            </w:r>
            <w:r w:rsidRPr="00C81158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city life and then the countryside</w:t>
            </w:r>
          </w:p>
        </w:tc>
      </w:tr>
      <w:tr w:rsidR="0047151D" w:rsidTr="00023CBD">
        <w:tc>
          <w:tcPr>
            <w:tcW w:w="10456" w:type="dxa"/>
          </w:tcPr>
          <w:p w:rsidR="0047151D" w:rsidRDefault="0047151D" w:rsidP="0047151D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</w:t>
            </w:r>
            <w:r w:rsidR="00023CBD">
              <w:rPr>
                <w:rFonts w:ascii="Century Gothic" w:hAnsi="Century Gothic"/>
                <w:b/>
                <w:bCs/>
                <w:sz w:val="24"/>
                <w:szCs w:val="24"/>
              </w:rPr>
              <w:t>fronted adverbials</w:t>
            </w:r>
          </w:p>
        </w:tc>
      </w:tr>
    </w:tbl>
    <w:p w:rsidR="0047151D" w:rsidRDefault="0047151D" w:rsidP="0047151D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</w:p>
    <w:p w:rsidR="00023CBD" w:rsidRDefault="00023CBD" w:rsidP="00023CBD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B854C7" wp14:editId="5C990E30">
            <wp:extent cx="1790700" cy="1454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941" cy="14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6C2349B" wp14:editId="1369111A">
            <wp:extent cx="2341379" cy="1449062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582" cy="14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40C1D069" wp14:editId="66652E4C">
            <wp:extent cx="1306285" cy="1440350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167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</w:p>
    <w:p w:rsidR="00023CBD" w:rsidRDefault="00023CBD" w:rsidP="00023CBD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2AE17DD" wp14:editId="7BD65598">
            <wp:extent cx="1847850" cy="14380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0611" cy="14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89EA007" wp14:editId="286E1778">
            <wp:extent cx="1933575" cy="1521881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174" cy="15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28711CA" wp14:editId="32C238E4">
            <wp:extent cx="1971675" cy="15138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034" cy="15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386"/>
        <w:tblW w:w="0" w:type="auto"/>
        <w:tblLook w:val="04A0" w:firstRow="1" w:lastRow="0" w:firstColumn="1" w:lastColumn="0" w:noHBand="0" w:noVBand="1"/>
      </w:tblPr>
      <w:tblGrid>
        <w:gridCol w:w="4649"/>
      </w:tblGrid>
      <w:tr w:rsidR="00023CBD" w:rsidTr="00023CBD">
        <w:tc>
          <w:tcPr>
            <w:tcW w:w="4649" w:type="dxa"/>
          </w:tcPr>
          <w:p w:rsidR="00023CBD" w:rsidRDefault="00023CBD" w:rsidP="00023CBD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 w:rsidRPr="00023CBD">
              <w:rPr>
                <w:rFonts w:ascii="Century Gothic" w:hAnsi="Century Gothic"/>
                <w:bCs/>
                <w:color w:val="0070C0"/>
                <w:sz w:val="24"/>
                <w:szCs w:val="24"/>
              </w:rPr>
              <w:t>Use these question prompts to help you?</w:t>
            </w:r>
          </w:p>
        </w:tc>
      </w:tr>
      <w:tr w:rsidR="00023CBD" w:rsidTr="00023CBD">
        <w:tc>
          <w:tcPr>
            <w:tcW w:w="4649" w:type="dxa"/>
          </w:tcPr>
          <w:p w:rsidR="00023CBD" w:rsidRDefault="00023CBD" w:rsidP="00023CBD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were you doing in the city?</w:t>
            </w:r>
          </w:p>
        </w:tc>
      </w:tr>
      <w:tr w:rsidR="00023CBD" w:rsidTr="00023CBD">
        <w:tc>
          <w:tcPr>
            <w:tcW w:w="4649" w:type="dxa"/>
          </w:tcPr>
          <w:p w:rsidR="00023CBD" w:rsidRDefault="00023CBD" w:rsidP="00023CBD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Why were you playing a guitar?</w:t>
            </w:r>
          </w:p>
        </w:tc>
      </w:tr>
      <w:tr w:rsidR="00023CBD" w:rsidTr="00023CBD">
        <w:tc>
          <w:tcPr>
            <w:tcW w:w="4649" w:type="dxa"/>
          </w:tcPr>
          <w:p w:rsidR="00023CBD" w:rsidRDefault="00023CBD" w:rsidP="00023CBD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were you planning to do in the countryside?</w:t>
            </w:r>
          </w:p>
        </w:tc>
      </w:tr>
      <w:tr w:rsidR="00023CBD" w:rsidTr="00023CBD">
        <w:tc>
          <w:tcPr>
            <w:tcW w:w="4649" w:type="dxa"/>
          </w:tcPr>
          <w:p w:rsidR="00023CBD" w:rsidRDefault="00023CBD" w:rsidP="00023CBD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did you feel when you got there?</w:t>
            </w:r>
          </w:p>
        </w:tc>
      </w:tr>
    </w:tbl>
    <w:p w:rsidR="00023CBD" w:rsidRPr="00023CBD" w:rsidRDefault="00023CBD" w:rsidP="00023CBD">
      <w:pPr>
        <w:rPr>
          <w:rFonts w:ascii="Century Gothic" w:hAnsi="Century Gothic"/>
          <w:b/>
          <w:bCs/>
          <w:noProof/>
          <w:color w:val="FF0000"/>
          <w:sz w:val="28"/>
          <w:szCs w:val="32"/>
        </w:rPr>
      </w:pPr>
      <w:r w:rsidRPr="00023CBD">
        <w:rPr>
          <w:rFonts w:ascii="Century Gothic" w:hAnsi="Century Gothic"/>
          <w:b/>
          <w:bCs/>
          <w:noProof/>
          <w:color w:val="FF0000"/>
          <w:sz w:val="28"/>
          <w:szCs w:val="32"/>
        </w:rPr>
        <w:t xml:space="preserve">E.g. Dear Diary, </w:t>
      </w:r>
    </w:p>
    <w:p w:rsidR="00023CBD" w:rsidRDefault="00023CBD" w:rsidP="00023CBD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023CBD">
        <w:rPr>
          <w:rFonts w:ascii="Century Gothic" w:hAnsi="Century Gothic"/>
          <w:b/>
          <w:bCs/>
          <w:noProof/>
          <w:color w:val="FF0000"/>
          <w:sz w:val="28"/>
          <w:szCs w:val="32"/>
        </w:rPr>
        <w:t>I was tired after another long day in the city. The weather was miserable and bitterly cold. Yet again people rushed by whilst I played a song in</w:t>
      </w:r>
      <w:bookmarkStart w:id="0" w:name="_GoBack"/>
      <w:bookmarkEnd w:id="0"/>
      <w:r w:rsidRPr="00023CBD">
        <w:rPr>
          <w:rFonts w:ascii="Century Gothic" w:hAnsi="Century Gothic"/>
          <w:b/>
          <w:bCs/>
          <w:noProof/>
          <w:color w:val="FF0000"/>
          <w:sz w:val="28"/>
          <w:szCs w:val="32"/>
        </w:rPr>
        <w:t xml:space="preserve"> the background. Harry was sitting beside me </w:t>
      </w:r>
      <w:r w:rsidR="00FA0AFD">
        <w:rPr>
          <w:rFonts w:ascii="Century Gothic" w:hAnsi="Century Gothic"/>
          <w:b/>
          <w:bCs/>
          <w:noProof/>
          <w:color w:val="FF0000"/>
          <w:sz w:val="28"/>
          <w:szCs w:val="32"/>
        </w:rPr>
        <w:t xml:space="preserve">receiving a </w:t>
      </w:r>
      <w:r w:rsidRPr="00023CBD">
        <w:rPr>
          <w:rFonts w:ascii="Century Gothic" w:hAnsi="Century Gothic"/>
          <w:b/>
          <w:bCs/>
          <w:noProof/>
          <w:color w:val="FF0000"/>
          <w:sz w:val="28"/>
          <w:szCs w:val="32"/>
        </w:rPr>
        <w:t xml:space="preserve"> few glances from people passing by.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</w:t>
      </w:r>
    </w:p>
    <w:sectPr w:rsidR="00023CBD" w:rsidSect="00903C59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370" w:rsidRDefault="009E1370" w:rsidP="00903C59">
      <w:pPr>
        <w:spacing w:after="0" w:line="240" w:lineRule="auto"/>
      </w:pPr>
      <w:r>
        <w:separator/>
      </w:r>
    </w:p>
  </w:endnote>
  <w:endnote w:type="continuationSeparator" w:id="0">
    <w:p w:rsidR="009E1370" w:rsidRDefault="009E1370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370" w:rsidRDefault="009E1370" w:rsidP="00903C59">
      <w:pPr>
        <w:spacing w:after="0" w:line="240" w:lineRule="auto"/>
      </w:pPr>
      <w:r>
        <w:separator/>
      </w:r>
    </w:p>
  </w:footnote>
  <w:footnote w:type="continuationSeparator" w:id="0">
    <w:p w:rsidR="009E1370" w:rsidRDefault="009E1370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B76879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C0"/>
    <w:rsid w:val="000118EE"/>
    <w:rsid w:val="000207E0"/>
    <w:rsid w:val="00020BFD"/>
    <w:rsid w:val="00023CBD"/>
    <w:rsid w:val="000B798C"/>
    <w:rsid w:val="000F416B"/>
    <w:rsid w:val="001668CD"/>
    <w:rsid w:val="00167096"/>
    <w:rsid w:val="00172408"/>
    <w:rsid w:val="0017283B"/>
    <w:rsid w:val="001C405E"/>
    <w:rsid w:val="002F4D8A"/>
    <w:rsid w:val="00382E62"/>
    <w:rsid w:val="003D08FA"/>
    <w:rsid w:val="003D29FF"/>
    <w:rsid w:val="00405D60"/>
    <w:rsid w:val="00437811"/>
    <w:rsid w:val="0047151D"/>
    <w:rsid w:val="004973AF"/>
    <w:rsid w:val="004B567F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C0EE8"/>
    <w:rsid w:val="00816D93"/>
    <w:rsid w:val="0085599C"/>
    <w:rsid w:val="008755CD"/>
    <w:rsid w:val="008A2BD4"/>
    <w:rsid w:val="008C7DC1"/>
    <w:rsid w:val="008F4EDC"/>
    <w:rsid w:val="00903C59"/>
    <w:rsid w:val="00967434"/>
    <w:rsid w:val="009C708F"/>
    <w:rsid w:val="009E1370"/>
    <w:rsid w:val="00B51872"/>
    <w:rsid w:val="00BA419D"/>
    <w:rsid w:val="00C10A63"/>
    <w:rsid w:val="00C81158"/>
    <w:rsid w:val="00C85286"/>
    <w:rsid w:val="00CE0BDC"/>
    <w:rsid w:val="00D179FA"/>
    <w:rsid w:val="00D25D03"/>
    <w:rsid w:val="00D516C0"/>
    <w:rsid w:val="00D774F7"/>
    <w:rsid w:val="00DE2F9C"/>
    <w:rsid w:val="00DF0C81"/>
    <w:rsid w:val="00E06731"/>
    <w:rsid w:val="00E17204"/>
    <w:rsid w:val="00E44F02"/>
    <w:rsid w:val="00E562A9"/>
    <w:rsid w:val="00EE5644"/>
    <w:rsid w:val="00F65811"/>
    <w:rsid w:val="00F9461F"/>
    <w:rsid w:val="00FA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5BBFD-C989-4011-BFCD-F3D1EA2F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megacity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megacity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literacyshed.com/megacit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teracyshed.com/megacity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019-20\2019-20%20Planning\Home%20learning\Model%20templates\WRITING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WRITING HOME LEARNING YEAR 4 EXAMPLE</Template>
  <TotalTime>76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Begum</dc:creator>
  <cp:keywords/>
  <dc:description/>
  <cp:lastModifiedBy>tanisha</cp:lastModifiedBy>
  <cp:revision>16</cp:revision>
  <dcterms:created xsi:type="dcterms:W3CDTF">2020-03-26T23:38:00Z</dcterms:created>
  <dcterms:modified xsi:type="dcterms:W3CDTF">2020-04-01T16:05:00Z</dcterms:modified>
</cp:coreProperties>
</file>