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F94" w:rsidRDefault="00172408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903C59" w:rsidRPr="00903C59">
        <w:rPr>
          <w:rFonts w:ascii="Century Gothic" w:hAnsi="Century Gothic"/>
          <w:b/>
          <w:bCs/>
          <w:sz w:val="24"/>
          <w:szCs w:val="24"/>
          <w:u w:val="single"/>
        </w:rPr>
        <w:t xml:space="preserve"> Writing</w:t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:rsidR="00D25D03" w:rsidRDefault="00D25D03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0F67E6" wp14:editId="4E49B86C">
                <wp:simplePos x="0" y="0"/>
                <wp:positionH relativeFrom="margin">
                  <wp:align>right</wp:align>
                </wp:positionH>
                <wp:positionV relativeFrom="paragraph">
                  <wp:posOffset>651510</wp:posOffset>
                </wp:positionV>
                <wp:extent cx="6629400" cy="1816735"/>
                <wp:effectExtent l="0" t="0" r="19050" b="1206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816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D03" w:rsidRDefault="00D25D0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</w:t>
                            </w:r>
                            <w:r w:rsidR="0051469F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(with links)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51469F" w:rsidRPr="005A0855" w:rsidRDefault="0051469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Watch this video clip: </w:t>
                            </w:r>
                            <w:hyperlink r:id="rId7" w:history="1">
                              <w:r w:rsidR="004973AF" w:rsidRPr="000613EB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https://www.literacyshed.com/megacity.html</w:t>
                              </w:r>
                            </w:hyperlink>
                            <w:r w:rsidR="004973A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C708F" w:rsidRPr="005A0855" w:rsidRDefault="009C708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Look at the pictures you have been given.</w:t>
                            </w:r>
                          </w:p>
                          <w:p w:rsidR="009C708F" w:rsidRDefault="009C708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Create sentence</w:t>
                            </w:r>
                            <w:r w:rsidR="00C10A63"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</w:t>
                            </w: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for each one, </w:t>
                            </w:r>
                            <w:r w:rsidR="00172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using a subordinate clause</w:t>
                            </w: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72408" w:rsidRDefault="00172408" w:rsidP="00172408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The sentences should all be about the images below. </w:t>
                            </w:r>
                          </w:p>
                          <w:p w:rsidR="00172408" w:rsidRPr="00BB777D" w:rsidRDefault="000B798C" w:rsidP="00172408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EXT: Extend </w:t>
                            </w:r>
                            <w:r w:rsidR="00172408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your sentences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w</w:t>
                            </w:r>
                            <w:r w:rsidR="00172408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ith a subordinating conjunction. </w:t>
                            </w:r>
                          </w:p>
                          <w:p w:rsidR="00172408" w:rsidRPr="005A0855" w:rsidRDefault="0017240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F67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0.8pt;margin-top:51.3pt;width:522pt;height:143.0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" strokecolor="black [3213]">
                <v:textbox>
                  <w:txbxContent>
                    <w:p w:rsidR="00D25D03" w:rsidRDefault="00D25D03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</w:t>
                      </w:r>
                      <w:r w:rsidR="0051469F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(with links)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51469F" w:rsidRPr="005A0855" w:rsidRDefault="0051469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Watch this video clip: </w:t>
                      </w:r>
                      <w:hyperlink r:id="rId8" w:history="1">
                        <w:r w:rsidR="004973AF" w:rsidRPr="000613EB">
                          <w:rPr>
                            <w:rStyle w:val="Hyperlink"/>
                            <w:rFonts w:ascii="Century Gothic" w:hAnsi="Century Gothic"/>
                            <w:sz w:val="24"/>
                            <w:szCs w:val="24"/>
                          </w:rPr>
                          <w:t>https://www.literacyshed.com/megacity.html</w:t>
                        </w:r>
                      </w:hyperlink>
                      <w:r w:rsidR="004973A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C708F" w:rsidRPr="005A0855" w:rsidRDefault="009C708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>Look at the pictures you have been given.</w:t>
                      </w:r>
                    </w:p>
                    <w:p w:rsidR="009C708F" w:rsidRDefault="009C708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>Create sentence</w:t>
                      </w:r>
                      <w:r w:rsidR="00C10A63"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>s</w:t>
                      </w: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for each one, </w:t>
                      </w:r>
                      <w:r w:rsidR="00172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using a subordinate clause</w:t>
                      </w: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:rsidR="00172408" w:rsidRDefault="00172408" w:rsidP="00172408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The sentences 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should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 all 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be about 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the image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 below. </w:t>
                      </w:r>
                    </w:p>
                    <w:p w:rsidR="00172408" w:rsidRPr="00BB777D" w:rsidRDefault="000B798C" w:rsidP="00172408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EXT: Extend </w:t>
                      </w:r>
                      <w:r w:rsidR="00172408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your sentences 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w</w:t>
                      </w:r>
                      <w:r w:rsidR="00172408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ith a subordinating conjunction. </w:t>
                      </w:r>
                    </w:p>
                    <w:p w:rsidR="00172408" w:rsidRPr="005A0855" w:rsidRDefault="0017240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6D93">
        <w:rPr>
          <w:rFonts w:ascii="Century Gothic" w:hAnsi="Century Gothic"/>
          <w:b/>
          <w:bCs/>
          <w:sz w:val="24"/>
          <w:szCs w:val="24"/>
          <w:u w:val="single"/>
        </w:rPr>
        <w:t>Lesson 1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51469F">
        <w:rPr>
          <w:rFonts w:ascii="Century Gothic" w:hAnsi="Century Gothic"/>
          <w:b/>
          <w:bCs/>
          <w:sz w:val="24"/>
          <w:szCs w:val="24"/>
          <w:u w:val="single"/>
        </w:rPr>
        <w:t xml:space="preserve"> To </w:t>
      </w:r>
      <w:r w:rsidR="009C708F">
        <w:rPr>
          <w:rFonts w:ascii="Century Gothic" w:hAnsi="Century Gothic"/>
          <w:b/>
          <w:bCs/>
          <w:sz w:val="24"/>
          <w:szCs w:val="24"/>
          <w:u w:val="single"/>
        </w:rPr>
        <w:t xml:space="preserve">create </w:t>
      </w:r>
      <w:r w:rsidR="00E06731">
        <w:rPr>
          <w:rFonts w:ascii="Century Gothic" w:hAnsi="Century Gothic"/>
          <w:b/>
          <w:bCs/>
          <w:sz w:val="24"/>
          <w:szCs w:val="24"/>
          <w:u w:val="single"/>
        </w:rPr>
        <w:t>descriptive</w:t>
      </w:r>
      <w:r w:rsidR="009C708F">
        <w:rPr>
          <w:rFonts w:ascii="Century Gothic" w:hAnsi="Century Gothic"/>
          <w:b/>
          <w:bCs/>
          <w:sz w:val="24"/>
          <w:szCs w:val="24"/>
          <w:u w:val="single"/>
        </w:rPr>
        <w:t xml:space="preserve"> sentences</w:t>
      </w:r>
    </w:p>
    <w:p w:rsidR="00637F94" w:rsidRDefault="009C708F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C708F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Word bank</w:t>
      </w:r>
      <w:r>
        <w:rPr>
          <w:rFonts w:ascii="Century Gothic" w:hAnsi="Century Gothic"/>
          <w:b/>
          <w:bCs/>
          <w:sz w:val="24"/>
          <w:szCs w:val="24"/>
          <w:u w:val="single"/>
        </w:rPr>
        <w:t>:</w:t>
      </w:r>
    </w:p>
    <w:tbl>
      <w:tblPr>
        <w:tblStyle w:val="TableGrid"/>
        <w:tblW w:w="10536" w:type="dxa"/>
        <w:tblLook w:val="04A0" w:firstRow="1" w:lastRow="0" w:firstColumn="1" w:lastColumn="0" w:noHBand="0" w:noVBand="1"/>
      </w:tblPr>
      <w:tblGrid>
        <w:gridCol w:w="2634"/>
        <w:gridCol w:w="2634"/>
        <w:gridCol w:w="2634"/>
        <w:gridCol w:w="2634"/>
      </w:tblGrid>
      <w:tr w:rsidR="009C708F" w:rsidTr="00967434">
        <w:trPr>
          <w:trHeight w:val="466"/>
        </w:trPr>
        <w:tc>
          <w:tcPr>
            <w:tcW w:w="2634" w:type="dxa"/>
            <w:shd w:val="clear" w:color="auto" w:fill="FFC000"/>
          </w:tcPr>
          <w:p w:rsidR="009C708F" w:rsidRDefault="009C708F" w:rsidP="009C708F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Fronted Adverbials</w:t>
            </w:r>
          </w:p>
        </w:tc>
        <w:tc>
          <w:tcPr>
            <w:tcW w:w="2634" w:type="dxa"/>
            <w:shd w:val="clear" w:color="auto" w:fill="FF99FF"/>
          </w:tcPr>
          <w:p w:rsidR="009C708F" w:rsidRDefault="009C708F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Adjectives</w:t>
            </w:r>
          </w:p>
        </w:tc>
        <w:tc>
          <w:tcPr>
            <w:tcW w:w="2634" w:type="dxa"/>
            <w:shd w:val="clear" w:color="auto" w:fill="92D050"/>
          </w:tcPr>
          <w:p w:rsidR="009C708F" w:rsidRPr="00967434" w:rsidRDefault="009C708F">
            <w:pPr>
              <w:rPr>
                <w:rFonts w:ascii="Century Gothic" w:hAnsi="Century Gothic"/>
                <w:b/>
                <w:bCs/>
                <w:color w:val="00B050"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Nouns</w:t>
            </w:r>
          </w:p>
        </w:tc>
        <w:tc>
          <w:tcPr>
            <w:tcW w:w="2634" w:type="dxa"/>
            <w:shd w:val="clear" w:color="auto" w:fill="FFFF00"/>
          </w:tcPr>
          <w:p w:rsidR="009C708F" w:rsidRDefault="009C708F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Verbs</w:t>
            </w:r>
          </w:p>
        </w:tc>
      </w:tr>
      <w:tr w:rsidR="009C708F" w:rsidTr="00DE2F9C">
        <w:trPr>
          <w:trHeight w:val="2028"/>
        </w:trPr>
        <w:tc>
          <w:tcPr>
            <w:tcW w:w="2634" w:type="dxa"/>
          </w:tcPr>
          <w:p w:rsidR="009C708F" w:rsidRDefault="000B798C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By the train station, </w:t>
            </w:r>
          </w:p>
          <w:p w:rsidR="000B798C" w:rsidRDefault="000B798C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As fast as he could, </w:t>
            </w:r>
          </w:p>
          <w:p w:rsidR="00DE2F9C" w:rsidRDefault="000B798C" w:rsidP="00D179F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During the cold months, </w:t>
            </w:r>
          </w:p>
          <w:p w:rsidR="000B798C" w:rsidRPr="00DF0C81" w:rsidRDefault="000B798C" w:rsidP="00D179F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Eventually at home, </w:t>
            </w:r>
          </w:p>
        </w:tc>
        <w:tc>
          <w:tcPr>
            <w:tcW w:w="2634" w:type="dxa"/>
          </w:tcPr>
          <w:p w:rsidR="00D179FA" w:rsidRDefault="00D179F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harsh days</w:t>
            </w:r>
          </w:p>
          <w:p w:rsidR="00D179FA" w:rsidRDefault="00D179F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weary nights</w:t>
            </w:r>
          </w:p>
          <w:p w:rsidR="00D179FA" w:rsidRDefault="00D179F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looming skyscrapers</w:t>
            </w:r>
          </w:p>
          <w:p w:rsidR="00D179FA" w:rsidRDefault="00D179F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cold, dark world </w:t>
            </w:r>
          </w:p>
          <w:p w:rsidR="00D179FA" w:rsidRPr="00DF0C81" w:rsidRDefault="00D179F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rush of city life </w:t>
            </w:r>
          </w:p>
        </w:tc>
        <w:tc>
          <w:tcPr>
            <w:tcW w:w="2634" w:type="dxa"/>
          </w:tcPr>
          <w:p w:rsidR="009C708F" w:rsidRPr="00DF0C81" w:rsidRDefault="00D179F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Busker - Jack</w:t>
            </w:r>
          </w:p>
          <w:p w:rsidR="00167096" w:rsidRPr="00DF0C81" w:rsidRDefault="00D179F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Dog - Harry</w:t>
            </w:r>
          </w:p>
          <w:p w:rsidR="00DF0C81" w:rsidRDefault="00D179F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guitar</w:t>
            </w:r>
          </w:p>
          <w:p w:rsidR="00D179FA" w:rsidRDefault="00D179FA" w:rsidP="00D179F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countryside </w:t>
            </w:r>
          </w:p>
          <w:p w:rsidR="00DE2F9C" w:rsidRPr="00DF0C81" w:rsidRDefault="00D179FA" w:rsidP="00D179F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motorbike</w:t>
            </w:r>
            <w:r w:rsidR="00DE2F9C">
              <w:rPr>
                <w:rFonts w:ascii="Century Gothic" w:hAnsi="Century Gothic"/>
                <w:b/>
                <w:bCs/>
              </w:rPr>
              <w:t xml:space="preserve"> </w:t>
            </w:r>
          </w:p>
        </w:tc>
        <w:tc>
          <w:tcPr>
            <w:tcW w:w="2634" w:type="dxa"/>
          </w:tcPr>
          <w:p w:rsidR="009C708F" w:rsidRDefault="00D179F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shivered</w:t>
            </w:r>
          </w:p>
          <w:p w:rsidR="00DF0C81" w:rsidRDefault="00D179F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gathered</w:t>
            </w:r>
          </w:p>
          <w:p w:rsidR="00DF0C81" w:rsidRDefault="00D179F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dreamed</w:t>
            </w:r>
          </w:p>
          <w:p w:rsidR="00DE2F9C" w:rsidRDefault="00D179F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ride </w:t>
            </w:r>
          </w:p>
          <w:p w:rsidR="00DE2F9C" w:rsidRDefault="00D179F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played</w:t>
            </w:r>
          </w:p>
          <w:p w:rsidR="00DE2F9C" w:rsidRPr="00DF0C81" w:rsidRDefault="00DE2F9C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:rsidR="000B798C" w:rsidRPr="000207E0" w:rsidRDefault="000207E0">
      <w:pPr>
        <w:rPr>
          <w:rFonts w:ascii="Century Gothic" w:hAnsi="Century Gothic"/>
          <w:b/>
          <w:bCs/>
          <w:noProof/>
          <w:color w:val="FF0000"/>
          <w:sz w:val="32"/>
          <w:szCs w:val="32"/>
        </w:rPr>
      </w:pPr>
      <w:r w:rsidRPr="000207E0">
        <w:rPr>
          <w:rFonts w:ascii="Century Gothic" w:hAnsi="Century Gothic"/>
          <w:b/>
          <w:bCs/>
          <w:noProof/>
          <w:color w:val="FF0000"/>
          <w:sz w:val="32"/>
          <w:szCs w:val="32"/>
        </w:rPr>
        <w:t>E.g.</w:t>
      </w:r>
      <w:r>
        <w:rPr>
          <w:rFonts w:ascii="Century Gothic" w:hAnsi="Century Gothic"/>
          <w:b/>
          <w:bCs/>
          <w:noProof/>
          <w:color w:val="FF0000"/>
          <w:sz w:val="32"/>
          <w:szCs w:val="32"/>
        </w:rPr>
        <w:t xml:space="preserve"> </w:t>
      </w:r>
      <w:r w:rsidR="000B798C">
        <w:rPr>
          <w:rFonts w:ascii="Century Gothic" w:hAnsi="Century Gothic"/>
          <w:b/>
          <w:bCs/>
          <w:noProof/>
          <w:color w:val="FF0000"/>
          <w:sz w:val="32"/>
          <w:szCs w:val="32"/>
        </w:rPr>
        <w:t xml:space="preserve">Eventually at home, Jack enjoyed the comfort of his bed. </w:t>
      </w:r>
      <w:r w:rsidR="003D08FA">
        <w:rPr>
          <w:rFonts w:ascii="Century Gothic" w:hAnsi="Century Gothic"/>
          <w:b/>
          <w:bCs/>
          <w:noProof/>
          <w:color w:val="FF0000"/>
          <w:sz w:val="32"/>
          <w:szCs w:val="32"/>
        </w:rPr>
        <w:t>Harry</w:t>
      </w:r>
      <w:r w:rsidR="000B798C">
        <w:rPr>
          <w:rFonts w:ascii="Century Gothic" w:hAnsi="Century Gothic"/>
          <w:b/>
          <w:bCs/>
          <w:noProof/>
          <w:color w:val="FF0000"/>
          <w:sz w:val="32"/>
          <w:szCs w:val="32"/>
        </w:rPr>
        <w:t xml:space="preserve">, his furry companion, lay beside him.  </w:t>
      </w:r>
    </w:p>
    <w:p w:rsidR="00172408" w:rsidRDefault="004973AF">
      <w:pPr>
        <w:rPr>
          <w:rFonts w:ascii="Century Gothic" w:hAnsi="Century Gothic"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41F62E9" wp14:editId="58E2E8F8">
            <wp:extent cx="1790700" cy="14544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4941" cy="147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408">
        <w:rPr>
          <w:rFonts w:ascii="Century Gothic" w:hAnsi="Century Gothic"/>
          <w:bCs/>
          <w:sz w:val="24"/>
          <w:szCs w:val="24"/>
        </w:rPr>
        <w:t xml:space="preserve"> </w:t>
      </w:r>
      <w:r>
        <w:rPr>
          <w:rFonts w:ascii="Century Gothic" w:hAnsi="Century Gothic"/>
          <w:bCs/>
          <w:sz w:val="24"/>
          <w:szCs w:val="24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03893BD4" wp14:editId="2F576A9A">
            <wp:extent cx="2341379" cy="1449062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9582" cy="146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</w:t>
      </w:r>
      <w:r w:rsidR="00172408">
        <w:rPr>
          <w:noProof/>
          <w:lang w:eastAsia="en-GB"/>
        </w:rPr>
        <w:drawing>
          <wp:inline distT="0" distB="0" distL="0" distR="0" wp14:anchorId="480BF663" wp14:editId="0DF80437">
            <wp:extent cx="1306285" cy="1440350"/>
            <wp:effectExtent l="0" t="0" r="8255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9167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408">
        <w:rPr>
          <w:rFonts w:ascii="Century Gothic" w:hAnsi="Century Gothic"/>
          <w:bCs/>
          <w:sz w:val="24"/>
          <w:szCs w:val="24"/>
        </w:rPr>
        <w:t xml:space="preserve">  </w:t>
      </w:r>
    </w:p>
    <w:p w:rsidR="009C708F" w:rsidRDefault="004973AF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7B723B72" wp14:editId="31198E0C">
            <wp:extent cx="1847850" cy="14380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0611" cy="144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181C3E1C" wp14:editId="668572C4">
            <wp:extent cx="1933575" cy="1521881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2174" cy="15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0119D23B" wp14:editId="294BFB86">
            <wp:extent cx="1971675" cy="151381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4034" cy="152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08F" w:rsidRDefault="009C708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:rsidR="009C708F" w:rsidRDefault="009C708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:rsidR="009C708F" w:rsidRPr="009C708F" w:rsidRDefault="009C708F" w:rsidP="00405D60">
      <w:pPr>
        <w:rPr>
          <w:rFonts w:ascii="Century Gothic" w:hAnsi="Century Gothic"/>
          <w:b/>
          <w:bCs/>
          <w:sz w:val="24"/>
          <w:szCs w:val="24"/>
        </w:rPr>
      </w:pPr>
      <w:r w:rsidRPr="009C708F">
        <w:rPr>
          <w:rFonts w:ascii="Century Gothic" w:hAnsi="Century Gothic"/>
          <w:b/>
          <w:bCs/>
          <w:sz w:val="24"/>
          <w:szCs w:val="24"/>
        </w:rPr>
        <w:t xml:space="preserve">   </w:t>
      </w:r>
    </w:p>
    <w:p w:rsidR="00405D60" w:rsidRPr="003D08FA" w:rsidRDefault="001C405E" w:rsidP="00405D60">
      <w:pPr>
        <w:rPr>
          <w:rFonts w:ascii="Century Gothic" w:hAnsi="Century Gothic"/>
          <w:b/>
          <w:bCs/>
          <w:sz w:val="24"/>
          <w:szCs w:val="24"/>
        </w:rPr>
      </w:pPr>
      <w:r w:rsidRPr="00961789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1F22EAEC" wp14:editId="4976851A">
            <wp:simplePos x="0" y="0"/>
            <wp:positionH relativeFrom="column">
              <wp:posOffset>2222500</wp:posOffset>
            </wp:positionH>
            <wp:positionV relativeFrom="paragraph">
              <wp:posOffset>-179705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8FA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t xml:space="preserve"> Writing</w:t>
      </w:r>
    </w:p>
    <w:p w:rsidR="00405D60" w:rsidRDefault="00405D60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:rsidR="00405D60" w:rsidRDefault="00E06731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CA50D73" wp14:editId="7E291F3B">
                <wp:simplePos x="0" y="0"/>
                <wp:positionH relativeFrom="margin">
                  <wp:align>left</wp:align>
                </wp:positionH>
                <wp:positionV relativeFrom="paragraph">
                  <wp:posOffset>1682806</wp:posOffset>
                </wp:positionV>
                <wp:extent cx="6629400" cy="1280160"/>
                <wp:effectExtent l="0" t="0" r="19050" b="1524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731" w:rsidRDefault="00E06731" w:rsidP="00E0673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 (with links):</w:t>
                            </w:r>
                          </w:p>
                          <w:p w:rsidR="00E06731" w:rsidRPr="005A0855" w:rsidRDefault="00E06731" w:rsidP="00E0673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Watch this video clip:</w:t>
                            </w:r>
                            <w:r w:rsidR="003D08FA" w:rsidRPr="003D08FA">
                              <w:rPr>
                                <w:rStyle w:val="Hyperlink"/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6" w:history="1">
                              <w:r w:rsidR="003D08FA" w:rsidRPr="000613EB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https://www.literacyshed.com/megacity.html</w:t>
                              </w:r>
                            </w:hyperlink>
                          </w:p>
                          <w:p w:rsidR="00E06731" w:rsidRPr="005A0855" w:rsidRDefault="00E06731" w:rsidP="00E0673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Look at the pictures you have been given.</w:t>
                            </w:r>
                          </w:p>
                          <w:p w:rsidR="00E06731" w:rsidRPr="005A0855" w:rsidRDefault="00E06731" w:rsidP="00E0673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Create 2 expanded noun phrases for each one. Use the word bank to help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50D73" id="_x0000_s1027" type="#_x0000_t202" style="position:absolute;margin-left:0;margin-top:132.5pt;width:522pt;height:100.8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" strokecolor="black [3213]">
                <v:textbox>
                  <w:txbxContent>
                    <w:p w:rsidR="00E06731" w:rsidRDefault="00E06731" w:rsidP="00E06731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 (with links):</w:t>
                      </w:r>
                    </w:p>
                    <w:p w:rsidR="00E06731" w:rsidRPr="005A0855" w:rsidRDefault="00E06731" w:rsidP="00E0673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>Watch this video clip:</w:t>
                      </w:r>
                      <w:r w:rsidR="003D08FA" w:rsidRPr="003D08FA">
                        <w:rPr>
                          <w:rStyle w:val="Hyperlink"/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hyperlink r:id="rId17" w:history="1">
                        <w:r w:rsidR="003D08FA" w:rsidRPr="000613EB">
                          <w:rPr>
                            <w:rStyle w:val="Hyperlink"/>
                            <w:rFonts w:ascii="Century Gothic" w:hAnsi="Century Gothic"/>
                            <w:sz w:val="24"/>
                            <w:szCs w:val="24"/>
                          </w:rPr>
                          <w:t>https://www.literacyshed.com/megacity.html</w:t>
                        </w:r>
                      </w:hyperlink>
                    </w:p>
                    <w:p w:rsidR="00E06731" w:rsidRPr="005A0855" w:rsidRDefault="00E06731" w:rsidP="00E0673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>Look at the pictures you have been given.</w:t>
                      </w:r>
                    </w:p>
                    <w:p w:rsidR="00E06731" w:rsidRPr="005A0855" w:rsidRDefault="00E06731" w:rsidP="00E0673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>Create 2 expanded noun phrases for each one. Use the word bank to help you.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798C">
        <w:rPr>
          <w:rFonts w:ascii="Century Gothic" w:hAnsi="Century Gothic"/>
          <w:b/>
          <w:bCs/>
          <w:sz w:val="24"/>
          <w:szCs w:val="24"/>
          <w:u w:val="single"/>
        </w:rPr>
        <w:t>Lesson 1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  <w:t>LO: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To create </w:t>
      </w:r>
      <w:r w:rsidR="000B798C">
        <w:rPr>
          <w:rFonts w:ascii="Century Gothic" w:hAnsi="Century Gothic"/>
          <w:b/>
          <w:bCs/>
          <w:sz w:val="24"/>
          <w:szCs w:val="24"/>
          <w:u w:val="single"/>
        </w:rPr>
        <w:t>descriptive sentences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05D60" w:rsidTr="006D7410">
        <w:tc>
          <w:tcPr>
            <w:tcW w:w="15388" w:type="dxa"/>
          </w:tcPr>
          <w:p w:rsidR="00405D60" w:rsidRPr="00E06731" w:rsidRDefault="00E06731" w:rsidP="00E0673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Look at the picture</w:t>
            </w:r>
          </w:p>
        </w:tc>
      </w:tr>
      <w:tr w:rsidR="00405D60" w:rsidTr="006D7410">
        <w:tc>
          <w:tcPr>
            <w:tcW w:w="15388" w:type="dxa"/>
          </w:tcPr>
          <w:p w:rsidR="00405D60" w:rsidRPr="00E06731" w:rsidRDefault="00E06731" w:rsidP="00E0673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Choose a </w:t>
            </w:r>
            <w:r w:rsidRPr="00E06731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noun</w:t>
            </w:r>
          </w:p>
        </w:tc>
      </w:tr>
      <w:tr w:rsidR="00405D60" w:rsidTr="006D7410">
        <w:tc>
          <w:tcPr>
            <w:tcW w:w="15388" w:type="dxa"/>
          </w:tcPr>
          <w:p w:rsidR="00405D60" w:rsidRPr="00E06731" w:rsidRDefault="00E06731" w:rsidP="00E0673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Choose 2 </w:t>
            </w:r>
            <w:r w:rsidRPr="00E06731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adjectives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to describe the noun</w:t>
            </w:r>
            <w:r w:rsidR="00437811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(or come up with your own!)</w:t>
            </w:r>
          </w:p>
        </w:tc>
      </w:tr>
      <w:tr w:rsidR="00E06731" w:rsidTr="006D7410">
        <w:tc>
          <w:tcPr>
            <w:tcW w:w="15388" w:type="dxa"/>
          </w:tcPr>
          <w:p w:rsidR="00E06731" w:rsidRDefault="00E06731" w:rsidP="00E0673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Remember your comma!</w:t>
            </w:r>
          </w:p>
        </w:tc>
      </w:tr>
    </w:tbl>
    <w:p w:rsidR="003D08FA" w:rsidRDefault="003D08FA" w:rsidP="003D08FA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C708F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Word bank</w:t>
      </w:r>
      <w:r>
        <w:rPr>
          <w:rFonts w:ascii="Century Gothic" w:hAnsi="Century Gothic"/>
          <w:b/>
          <w:bCs/>
          <w:sz w:val="24"/>
          <w:szCs w:val="24"/>
          <w:u w:val="single"/>
        </w:rPr>
        <w:t>:</w:t>
      </w:r>
    </w:p>
    <w:tbl>
      <w:tblPr>
        <w:tblStyle w:val="TableGrid"/>
        <w:tblW w:w="10536" w:type="dxa"/>
        <w:tblLook w:val="04A0" w:firstRow="1" w:lastRow="0" w:firstColumn="1" w:lastColumn="0" w:noHBand="0" w:noVBand="1"/>
      </w:tblPr>
      <w:tblGrid>
        <w:gridCol w:w="2634"/>
        <w:gridCol w:w="2634"/>
        <w:gridCol w:w="2634"/>
        <w:gridCol w:w="2634"/>
      </w:tblGrid>
      <w:tr w:rsidR="003D08FA" w:rsidTr="00870BCA">
        <w:trPr>
          <w:trHeight w:val="466"/>
        </w:trPr>
        <w:tc>
          <w:tcPr>
            <w:tcW w:w="2634" w:type="dxa"/>
            <w:shd w:val="clear" w:color="auto" w:fill="FFC000"/>
          </w:tcPr>
          <w:p w:rsidR="003D08FA" w:rsidRDefault="003D08FA" w:rsidP="00870BCA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Fronted Adverbials</w:t>
            </w:r>
          </w:p>
        </w:tc>
        <w:tc>
          <w:tcPr>
            <w:tcW w:w="2634" w:type="dxa"/>
            <w:shd w:val="clear" w:color="auto" w:fill="FF99FF"/>
          </w:tcPr>
          <w:p w:rsidR="003D08FA" w:rsidRDefault="003D08FA" w:rsidP="00870BCA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Adjectives</w:t>
            </w:r>
          </w:p>
        </w:tc>
        <w:tc>
          <w:tcPr>
            <w:tcW w:w="2634" w:type="dxa"/>
            <w:shd w:val="clear" w:color="auto" w:fill="92D050"/>
          </w:tcPr>
          <w:p w:rsidR="003D08FA" w:rsidRPr="00967434" w:rsidRDefault="003D08FA" w:rsidP="00870BCA">
            <w:pPr>
              <w:rPr>
                <w:rFonts w:ascii="Century Gothic" w:hAnsi="Century Gothic"/>
                <w:b/>
                <w:bCs/>
                <w:color w:val="00B050"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Nouns</w:t>
            </w:r>
          </w:p>
        </w:tc>
        <w:tc>
          <w:tcPr>
            <w:tcW w:w="2634" w:type="dxa"/>
            <w:shd w:val="clear" w:color="auto" w:fill="FFFF00"/>
          </w:tcPr>
          <w:p w:rsidR="003D08FA" w:rsidRDefault="003D08FA" w:rsidP="00870BCA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Verbs</w:t>
            </w:r>
          </w:p>
        </w:tc>
      </w:tr>
      <w:tr w:rsidR="003D08FA" w:rsidTr="00870BCA">
        <w:trPr>
          <w:trHeight w:val="2028"/>
        </w:trPr>
        <w:tc>
          <w:tcPr>
            <w:tcW w:w="2634" w:type="dxa"/>
          </w:tcPr>
          <w:p w:rsidR="003D08FA" w:rsidRDefault="003D08FA" w:rsidP="00870BC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By the train station, </w:t>
            </w:r>
          </w:p>
          <w:p w:rsidR="003D08FA" w:rsidRDefault="003D08FA" w:rsidP="00870BC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As fast as he could, </w:t>
            </w:r>
          </w:p>
          <w:p w:rsidR="003D08FA" w:rsidRDefault="003D08FA" w:rsidP="00870BC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During the cold months, </w:t>
            </w:r>
          </w:p>
          <w:p w:rsidR="003D08FA" w:rsidRPr="00DF0C81" w:rsidRDefault="003D08FA" w:rsidP="00870BC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Eventually at home, </w:t>
            </w:r>
          </w:p>
        </w:tc>
        <w:tc>
          <w:tcPr>
            <w:tcW w:w="2634" w:type="dxa"/>
          </w:tcPr>
          <w:p w:rsidR="003D08FA" w:rsidRDefault="003D08FA" w:rsidP="00870BC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cold days</w:t>
            </w:r>
          </w:p>
          <w:p w:rsidR="003D08FA" w:rsidRDefault="003D08FA" w:rsidP="00870BC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long, weary nights</w:t>
            </w:r>
          </w:p>
          <w:p w:rsidR="003D08FA" w:rsidRDefault="003D08FA" w:rsidP="00870BC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looming skyscrapers busy world </w:t>
            </w:r>
          </w:p>
          <w:p w:rsidR="003D08FA" w:rsidRPr="00DF0C81" w:rsidRDefault="003D08FA" w:rsidP="00870BC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rush of city life </w:t>
            </w:r>
          </w:p>
        </w:tc>
        <w:tc>
          <w:tcPr>
            <w:tcW w:w="2634" w:type="dxa"/>
          </w:tcPr>
          <w:p w:rsidR="003D08FA" w:rsidRPr="00DF0C81" w:rsidRDefault="003D08FA" w:rsidP="00870BC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Busker - Jack</w:t>
            </w:r>
          </w:p>
          <w:p w:rsidR="003D08FA" w:rsidRPr="00DF0C81" w:rsidRDefault="003D08FA" w:rsidP="00870BC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Dog - Harry</w:t>
            </w:r>
          </w:p>
          <w:p w:rsidR="003D08FA" w:rsidRDefault="003D08FA" w:rsidP="00870BC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guitar</w:t>
            </w:r>
          </w:p>
          <w:p w:rsidR="003D08FA" w:rsidRDefault="003D08FA" w:rsidP="00870BC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countryside </w:t>
            </w:r>
          </w:p>
          <w:p w:rsidR="003D08FA" w:rsidRPr="00DF0C81" w:rsidRDefault="003D08FA" w:rsidP="00870BC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motorbike </w:t>
            </w:r>
          </w:p>
        </w:tc>
        <w:tc>
          <w:tcPr>
            <w:tcW w:w="2634" w:type="dxa"/>
          </w:tcPr>
          <w:p w:rsidR="003D08FA" w:rsidRDefault="003D08FA" w:rsidP="00870BC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shivered</w:t>
            </w:r>
          </w:p>
          <w:p w:rsidR="003D08FA" w:rsidRDefault="003D08FA" w:rsidP="00870BC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gathered</w:t>
            </w:r>
          </w:p>
          <w:p w:rsidR="003D08FA" w:rsidRDefault="003D08FA" w:rsidP="00870BC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dreamed</w:t>
            </w:r>
          </w:p>
          <w:p w:rsidR="003D08FA" w:rsidRDefault="003D08FA" w:rsidP="00870BC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ride </w:t>
            </w:r>
          </w:p>
          <w:p w:rsidR="003D08FA" w:rsidRDefault="003D08FA" w:rsidP="00870BC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played</w:t>
            </w:r>
          </w:p>
          <w:p w:rsidR="003D08FA" w:rsidRPr="00DF0C81" w:rsidRDefault="003D08FA" w:rsidP="00870BCA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:rsidR="000B798C" w:rsidRPr="000207E0" w:rsidRDefault="000B798C" w:rsidP="000B798C">
      <w:pPr>
        <w:rPr>
          <w:rFonts w:ascii="Century Gothic" w:hAnsi="Century Gothic"/>
          <w:b/>
          <w:bCs/>
          <w:noProof/>
          <w:color w:val="FF0000"/>
          <w:sz w:val="32"/>
          <w:szCs w:val="32"/>
        </w:rPr>
      </w:pPr>
      <w:r w:rsidRPr="000207E0">
        <w:rPr>
          <w:rFonts w:ascii="Century Gothic" w:hAnsi="Century Gothic"/>
          <w:b/>
          <w:bCs/>
          <w:noProof/>
          <w:color w:val="FF0000"/>
          <w:sz w:val="32"/>
          <w:szCs w:val="32"/>
        </w:rPr>
        <w:t>E.g.</w:t>
      </w:r>
      <w:r>
        <w:rPr>
          <w:rFonts w:ascii="Century Gothic" w:hAnsi="Century Gothic"/>
          <w:b/>
          <w:bCs/>
          <w:noProof/>
          <w:color w:val="FF0000"/>
          <w:sz w:val="32"/>
          <w:szCs w:val="32"/>
        </w:rPr>
        <w:t xml:space="preserve"> Eventually at home, Jack enjoyed</w:t>
      </w:r>
      <w:r w:rsidR="003D08FA">
        <w:rPr>
          <w:rFonts w:ascii="Century Gothic" w:hAnsi="Century Gothic"/>
          <w:b/>
          <w:bCs/>
          <w:noProof/>
          <w:color w:val="FF0000"/>
          <w:sz w:val="32"/>
          <w:szCs w:val="32"/>
        </w:rPr>
        <w:t xml:space="preserve"> the comfort of his bed away from the hustle and bustle of the city. </w:t>
      </w:r>
    </w:p>
    <w:p w:rsidR="000B798C" w:rsidRDefault="000B798C" w:rsidP="000B798C">
      <w:pPr>
        <w:rPr>
          <w:rFonts w:ascii="Century Gothic" w:hAnsi="Century Gothic"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E9AF618" wp14:editId="09DFC253">
            <wp:extent cx="1790700" cy="14544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4941" cy="147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     </w:t>
      </w:r>
      <w:r w:rsidR="003D08FA">
        <w:rPr>
          <w:noProof/>
          <w:lang w:eastAsia="en-GB"/>
        </w:rPr>
        <w:drawing>
          <wp:inline distT="0" distB="0" distL="0" distR="0" wp14:anchorId="4B415E23" wp14:editId="25C53EB5">
            <wp:extent cx="2341379" cy="1449062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9582" cy="146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731" w:rsidRPr="009C708F" w:rsidRDefault="000B798C" w:rsidP="00E06731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338612BF" wp14:editId="398A08EC">
            <wp:extent cx="1933575" cy="1521881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2174" cy="15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7F850FE9" wp14:editId="2EC0571B">
            <wp:extent cx="1971675" cy="151381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4034" cy="152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731" w:rsidRPr="00E06731" w:rsidRDefault="00E06731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E06731" w:rsidRPr="00E06731" w:rsidSect="00903C59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6C0" w:rsidRDefault="00D516C0" w:rsidP="00903C59">
      <w:pPr>
        <w:spacing w:after="0" w:line="240" w:lineRule="auto"/>
      </w:pPr>
      <w:r>
        <w:separator/>
      </w:r>
    </w:p>
  </w:endnote>
  <w:endnote w:type="continuationSeparator" w:id="0">
    <w:p w:rsidR="00D516C0" w:rsidRDefault="00D516C0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6C0" w:rsidRDefault="00D516C0" w:rsidP="00903C59">
      <w:pPr>
        <w:spacing w:after="0" w:line="240" w:lineRule="auto"/>
      </w:pPr>
      <w:r>
        <w:separator/>
      </w:r>
    </w:p>
  </w:footnote>
  <w:footnote w:type="continuationSeparator" w:id="0">
    <w:p w:rsidR="00D516C0" w:rsidRDefault="00D516C0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C59" w:rsidRDefault="00702B44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03C5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6B74A83" wp14:editId="6CC3DEA9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6C0"/>
    <w:rsid w:val="000118EE"/>
    <w:rsid w:val="000207E0"/>
    <w:rsid w:val="000B798C"/>
    <w:rsid w:val="001668CD"/>
    <w:rsid w:val="00167096"/>
    <w:rsid w:val="00172408"/>
    <w:rsid w:val="0017283B"/>
    <w:rsid w:val="001C405E"/>
    <w:rsid w:val="002F4D8A"/>
    <w:rsid w:val="003D08FA"/>
    <w:rsid w:val="003D29FF"/>
    <w:rsid w:val="00405D60"/>
    <w:rsid w:val="00437811"/>
    <w:rsid w:val="004973AF"/>
    <w:rsid w:val="004B567F"/>
    <w:rsid w:val="0051469F"/>
    <w:rsid w:val="00523891"/>
    <w:rsid w:val="00563B77"/>
    <w:rsid w:val="005A0855"/>
    <w:rsid w:val="00637F94"/>
    <w:rsid w:val="006B3979"/>
    <w:rsid w:val="00702B44"/>
    <w:rsid w:val="00704C6B"/>
    <w:rsid w:val="0073794F"/>
    <w:rsid w:val="007C0EE8"/>
    <w:rsid w:val="00816D93"/>
    <w:rsid w:val="0085599C"/>
    <w:rsid w:val="008755CD"/>
    <w:rsid w:val="008F4EDC"/>
    <w:rsid w:val="00903C59"/>
    <w:rsid w:val="00967434"/>
    <w:rsid w:val="009C708F"/>
    <w:rsid w:val="00B51872"/>
    <w:rsid w:val="00BA419D"/>
    <w:rsid w:val="00C10A63"/>
    <w:rsid w:val="00C85286"/>
    <w:rsid w:val="00D179FA"/>
    <w:rsid w:val="00D25D03"/>
    <w:rsid w:val="00D516C0"/>
    <w:rsid w:val="00D774F7"/>
    <w:rsid w:val="00DE2F9C"/>
    <w:rsid w:val="00DF0C81"/>
    <w:rsid w:val="00E06731"/>
    <w:rsid w:val="00E562A9"/>
    <w:rsid w:val="00EE5644"/>
    <w:rsid w:val="00F65811"/>
    <w:rsid w:val="00F94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E5BBFD-C989-4011-BFCD-F3D1EA2F4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46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teracyshed.com/megacity.html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literacyshed.com/megacity.htm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literacyshed.com/megacity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iteracyshed.com/megacity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2019-20\2019-20%20Planning\Home%20learning\Model%20templates\WRITING%20HOME%20LEARNING%20YEAR%204%20EXAM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WRITING HOME LEARNING YEAR 4 EXAMPLE</Template>
  <TotalTime>1</TotalTime>
  <Pages>2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Begum</dc:creator>
  <cp:keywords/>
  <dc:description/>
  <cp:lastModifiedBy>Canonbury School User</cp:lastModifiedBy>
  <cp:revision>2</cp:revision>
  <dcterms:created xsi:type="dcterms:W3CDTF">2020-03-26T23:38:00Z</dcterms:created>
  <dcterms:modified xsi:type="dcterms:W3CDTF">2020-03-26T23:38:00Z</dcterms:modified>
</cp:coreProperties>
</file>