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A4990" w14:textId="77777777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B0D9DA3" wp14:editId="74654410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565A58">
        <w:rPr>
          <w:rFonts w:ascii="Century Gothic" w:hAnsi="Century Gothic"/>
          <w:b/>
          <w:bCs/>
          <w:sz w:val="24"/>
          <w:szCs w:val="24"/>
          <w:highlight w:val="green"/>
          <w:u w:val="single"/>
        </w:rPr>
        <w:t>Steppingstone activity</w:t>
      </w:r>
    </w:p>
    <w:p w14:paraId="3504F926" w14:textId="77777777" w:rsidR="00FE5161" w:rsidRDefault="00707E5D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6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multiply 2 digit numbers by 1 digit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14:paraId="415558C0" w14:textId="77777777" w:rsidTr="006D7410">
        <w:tc>
          <w:tcPr>
            <w:tcW w:w="15388" w:type="dxa"/>
          </w:tcPr>
          <w:p w14:paraId="1AD6E67F" w14:textId="77777777" w:rsidR="00C637FF" w:rsidRDefault="00C637FF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Draw your part/whole model</w:t>
            </w:r>
          </w:p>
        </w:tc>
      </w:tr>
      <w:tr w:rsidR="00FE5161" w14:paraId="19D6D00F" w14:textId="77777777" w:rsidTr="006D7410">
        <w:tc>
          <w:tcPr>
            <w:tcW w:w="15388" w:type="dxa"/>
          </w:tcPr>
          <w:p w14:paraId="023A8396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tens x ones</w:t>
            </w:r>
          </w:p>
        </w:tc>
      </w:tr>
      <w:tr w:rsidR="00FE5161" w14:paraId="3C9D9A6A" w14:textId="77777777" w:rsidTr="006D7410">
        <w:tc>
          <w:tcPr>
            <w:tcW w:w="15388" w:type="dxa"/>
          </w:tcPr>
          <w:p w14:paraId="60F89CA0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ones x ones</w:t>
            </w:r>
          </w:p>
        </w:tc>
      </w:tr>
      <w:tr w:rsidR="00FE5161" w14:paraId="10586437" w14:textId="77777777" w:rsidTr="006D7410">
        <w:tc>
          <w:tcPr>
            <w:tcW w:w="15388" w:type="dxa"/>
          </w:tcPr>
          <w:p w14:paraId="0539AAC1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them together</w:t>
            </w:r>
          </w:p>
        </w:tc>
      </w:tr>
    </w:tbl>
    <w:p w14:paraId="2A094B01" w14:textId="77777777" w:rsidR="00FE5161" w:rsidRPr="00961789" w:rsidRDefault="00FE5161" w:rsidP="00961789">
      <w:pPr>
        <w:rPr>
          <w:b/>
          <w:bCs/>
          <w:u w:val="single"/>
        </w:rPr>
      </w:pPr>
    </w:p>
    <w:p w14:paraId="418F219B" w14:textId="77777777" w:rsidR="00961789" w:rsidRDefault="002E4FD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2B0912A6" w14:textId="77777777" w:rsidR="002E4FD4" w:rsidRPr="000968ED" w:rsidRDefault="000968ED" w:rsidP="000968ED">
      <w:pPr>
        <w:pStyle w:val="ListParagraph"/>
        <w:numPr>
          <w:ilvl w:val="0"/>
          <w:numId w:val="4"/>
        </w:numPr>
        <w:rPr>
          <w:rFonts w:ascii="Century Gothic" w:hAnsi="Century Gothic"/>
          <w:b/>
          <w:bCs/>
          <w:sz w:val="24"/>
          <w:szCs w:val="24"/>
        </w:rPr>
      </w:pPr>
      <w:r w:rsidRPr="000968ED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6BF10F73" wp14:editId="19EA8F83">
            <wp:extent cx="1424763" cy="1886995"/>
            <wp:effectExtent l="0" t="0" r="4445" b="0"/>
            <wp:docPr id="11" name="Picture 11" descr="A picture containing game, sport, necklac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A8D1C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12" cy="189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8ED">
        <w:rPr>
          <w:rFonts w:ascii="Century Gothic" w:hAnsi="Century Gothic"/>
          <w:b/>
          <w:bCs/>
          <w:sz w:val="24"/>
          <w:szCs w:val="24"/>
        </w:rPr>
        <w:t xml:space="preserve">   2.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56905B3F" wp14:editId="7B0964BD">
            <wp:extent cx="1477926" cy="1860347"/>
            <wp:effectExtent l="0" t="0" r="8255" b="6985"/>
            <wp:docPr id="12" name="Picture 1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840C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26" cy="18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  3.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326A933B" wp14:editId="3D9F1FEA">
            <wp:extent cx="1478504" cy="1892596"/>
            <wp:effectExtent l="0" t="0" r="762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A8D144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57" cy="19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FF">
        <w:rPr>
          <w:rFonts w:ascii="Century Gothic" w:hAnsi="Century Gothic"/>
          <w:b/>
          <w:bCs/>
          <w:sz w:val="24"/>
          <w:szCs w:val="24"/>
        </w:rPr>
        <w:t xml:space="preserve">     4.</w:t>
      </w:r>
      <w:r w:rsidR="00C637FF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1C9839EA" wp14:editId="16F27AAF">
            <wp:extent cx="1446028" cy="1903560"/>
            <wp:effectExtent l="0" t="0" r="1905" b="1905"/>
            <wp:docPr id="14" name="Picture 1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A8447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051" cy="19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2DE5" w14:textId="77777777" w:rsidR="00961789" w:rsidRDefault="00961789" w:rsidP="00961789"/>
    <w:p w14:paraId="78765785" w14:textId="77777777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6F088565" w14:textId="77777777" w:rsidR="0002265B" w:rsidRDefault="00F362B6" w:rsidP="00961789">
      <w:pPr>
        <w:rPr>
          <w:rFonts w:ascii="Century Gothic" w:hAnsi="Century Gothic"/>
          <w:b/>
          <w:bCs/>
          <w:sz w:val="36"/>
          <w:szCs w:val="32"/>
        </w:rPr>
      </w:pPr>
      <w:r w:rsidRPr="0002265B">
        <w:rPr>
          <w:rFonts w:ascii="Century Gothic" w:hAnsi="Century Gothic"/>
          <w:b/>
          <w:bCs/>
          <w:sz w:val="36"/>
          <w:szCs w:val="32"/>
        </w:rPr>
        <w:t xml:space="preserve">32 x 2 = </w:t>
      </w:r>
      <w:r w:rsidRPr="0002265B">
        <w:rPr>
          <w:rFonts w:ascii="Century Gothic" w:hAnsi="Century Gothic"/>
          <w:b/>
          <w:bCs/>
          <w:color w:val="FF0000"/>
          <w:sz w:val="36"/>
          <w:szCs w:val="32"/>
        </w:rPr>
        <w:t>64</w:t>
      </w:r>
      <w:r w:rsidRPr="0002265B">
        <w:rPr>
          <w:rFonts w:ascii="Century Gothic" w:hAnsi="Century Gothic"/>
          <w:b/>
          <w:bCs/>
          <w:sz w:val="36"/>
          <w:szCs w:val="32"/>
        </w:rPr>
        <w:tab/>
      </w:r>
      <w:r w:rsidR="0002265B">
        <w:rPr>
          <w:rFonts w:ascii="Century Gothic" w:hAnsi="Century Gothic"/>
          <w:b/>
          <w:bCs/>
          <w:sz w:val="36"/>
          <w:szCs w:val="32"/>
        </w:rPr>
        <w:tab/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 xml:space="preserve">21 x 3 = </w:t>
      </w:r>
      <w:r w:rsidRPr="0002265B">
        <w:rPr>
          <w:rFonts w:ascii="Century Gothic" w:hAnsi="Century Gothic"/>
          <w:b/>
          <w:bCs/>
          <w:color w:val="FF0000"/>
          <w:sz w:val="36"/>
          <w:szCs w:val="32"/>
        </w:rPr>
        <w:t>63</w:t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ab/>
      </w:r>
      <w:r w:rsidR="0002265B">
        <w:rPr>
          <w:rFonts w:ascii="Century Gothic" w:hAnsi="Century Gothic"/>
          <w:b/>
          <w:bCs/>
          <w:sz w:val="36"/>
          <w:szCs w:val="32"/>
        </w:rPr>
        <w:tab/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 xml:space="preserve">45 x 2 = </w:t>
      </w:r>
      <w:r w:rsidRPr="0002265B">
        <w:rPr>
          <w:rFonts w:ascii="Century Gothic" w:hAnsi="Century Gothic"/>
          <w:b/>
          <w:bCs/>
          <w:color w:val="FF0000"/>
          <w:sz w:val="36"/>
          <w:szCs w:val="32"/>
        </w:rPr>
        <w:t>90</w:t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ab/>
      </w:r>
      <w:r w:rsidR="0002265B">
        <w:rPr>
          <w:rFonts w:ascii="Century Gothic" w:hAnsi="Century Gothic"/>
          <w:b/>
          <w:bCs/>
          <w:sz w:val="36"/>
          <w:szCs w:val="32"/>
        </w:rPr>
        <w:tab/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>62 x 3 =</w:t>
      </w:r>
      <w:r w:rsidRPr="0002265B">
        <w:rPr>
          <w:rFonts w:ascii="Century Gothic" w:hAnsi="Century Gothic"/>
          <w:b/>
          <w:bCs/>
          <w:sz w:val="36"/>
          <w:szCs w:val="32"/>
        </w:rPr>
        <w:t xml:space="preserve"> </w:t>
      </w:r>
      <w:r w:rsidRPr="0002265B">
        <w:rPr>
          <w:rFonts w:ascii="Century Gothic" w:hAnsi="Century Gothic"/>
          <w:b/>
          <w:bCs/>
          <w:color w:val="FF0000"/>
          <w:sz w:val="36"/>
          <w:szCs w:val="32"/>
        </w:rPr>
        <w:t>186</w:t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ab/>
      </w:r>
      <w:r w:rsidR="0002265B">
        <w:rPr>
          <w:rFonts w:ascii="Century Gothic" w:hAnsi="Century Gothic"/>
          <w:b/>
          <w:bCs/>
          <w:sz w:val="36"/>
          <w:szCs w:val="32"/>
        </w:rPr>
        <w:tab/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 xml:space="preserve">52 x 4 = </w:t>
      </w:r>
      <w:r w:rsidRPr="0002265B">
        <w:rPr>
          <w:rFonts w:ascii="Century Gothic" w:hAnsi="Century Gothic"/>
          <w:b/>
          <w:bCs/>
          <w:color w:val="FF0000"/>
          <w:sz w:val="36"/>
          <w:szCs w:val="32"/>
        </w:rPr>
        <w:t>208</w:t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 xml:space="preserve"> </w:t>
      </w:r>
      <w:r w:rsidR="00E30540" w:rsidRPr="0002265B">
        <w:rPr>
          <w:rFonts w:ascii="Century Gothic" w:hAnsi="Century Gothic"/>
          <w:b/>
          <w:bCs/>
          <w:sz w:val="36"/>
          <w:szCs w:val="32"/>
        </w:rPr>
        <w:tab/>
      </w:r>
      <w:r w:rsidR="0002265B">
        <w:rPr>
          <w:rFonts w:ascii="Century Gothic" w:hAnsi="Century Gothic"/>
          <w:b/>
          <w:bCs/>
          <w:sz w:val="36"/>
          <w:szCs w:val="32"/>
        </w:rPr>
        <w:tab/>
      </w:r>
    </w:p>
    <w:p w14:paraId="34F26C1A" w14:textId="77777777" w:rsidR="00961789" w:rsidRPr="00E30540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 w:rsidRPr="0002265B">
        <w:rPr>
          <w:rFonts w:ascii="Century Gothic" w:hAnsi="Century Gothic"/>
          <w:b/>
          <w:bCs/>
          <w:sz w:val="36"/>
          <w:szCs w:val="32"/>
        </w:rPr>
        <w:t xml:space="preserve">63 x 5 = </w:t>
      </w:r>
      <w:r w:rsidR="00F362B6" w:rsidRPr="0002265B">
        <w:rPr>
          <w:rFonts w:ascii="Century Gothic" w:hAnsi="Century Gothic"/>
          <w:b/>
          <w:bCs/>
          <w:color w:val="FF0000"/>
          <w:sz w:val="36"/>
          <w:szCs w:val="32"/>
        </w:rPr>
        <w:t>315</w:t>
      </w:r>
      <w:r w:rsidRPr="0002265B">
        <w:rPr>
          <w:rFonts w:ascii="Century Gothic" w:hAnsi="Century Gothic"/>
          <w:b/>
          <w:bCs/>
          <w:sz w:val="40"/>
          <w:szCs w:val="36"/>
        </w:rPr>
        <w:tab/>
      </w:r>
      <w:r w:rsidRPr="00E30540">
        <w:rPr>
          <w:rFonts w:ascii="Century Gothic" w:hAnsi="Century Gothic"/>
          <w:b/>
          <w:bCs/>
          <w:sz w:val="36"/>
          <w:szCs w:val="36"/>
        </w:rPr>
        <w:br/>
      </w:r>
    </w:p>
    <w:p w14:paraId="5329F763" w14:textId="77777777" w:rsidR="00961789" w:rsidRPr="007F26B3" w:rsidRDefault="00961789" w:rsidP="00961789">
      <w:r w:rsidRPr="00961789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20" w:type="dxa"/>
        <w:tblLook w:val="04A0" w:firstRow="1" w:lastRow="0" w:firstColumn="1" w:lastColumn="0" w:noHBand="0" w:noVBand="1"/>
      </w:tblPr>
      <w:tblGrid>
        <w:gridCol w:w="2539"/>
        <w:gridCol w:w="2539"/>
        <w:gridCol w:w="3906"/>
        <w:gridCol w:w="6936"/>
      </w:tblGrid>
      <w:tr w:rsidR="0082195D" w14:paraId="4F9B9C73" w14:textId="77777777" w:rsidTr="00A26D72">
        <w:trPr>
          <w:trHeight w:val="394"/>
        </w:trPr>
        <w:tc>
          <w:tcPr>
            <w:tcW w:w="2557" w:type="dxa"/>
            <w:shd w:val="clear" w:color="auto" w:fill="F4B083" w:themeFill="accent2" w:themeFillTint="99"/>
            <w:vAlign w:val="center"/>
          </w:tcPr>
          <w:p w14:paraId="0C0477EB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557" w:type="dxa"/>
            <w:shd w:val="clear" w:color="auto" w:fill="FBE4D5" w:themeFill="accent2" w:themeFillTint="33"/>
            <w:vAlign w:val="center"/>
          </w:tcPr>
          <w:p w14:paraId="22793BE1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3933" w:type="dxa"/>
            <w:shd w:val="clear" w:color="auto" w:fill="C5E0B3" w:themeFill="accent6" w:themeFillTint="66"/>
            <w:vAlign w:val="center"/>
          </w:tcPr>
          <w:p w14:paraId="1FFAE17C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6473" w:type="dxa"/>
            <w:shd w:val="clear" w:color="auto" w:fill="BDD6EE" w:themeFill="accent5" w:themeFillTint="66"/>
            <w:vAlign w:val="center"/>
          </w:tcPr>
          <w:p w14:paraId="76A9151B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82195D" w14:paraId="2248ECDC" w14:textId="77777777" w:rsidTr="005D54DD">
        <w:trPr>
          <w:trHeight w:val="7213"/>
        </w:trPr>
        <w:tc>
          <w:tcPr>
            <w:tcW w:w="2557" w:type="dxa"/>
          </w:tcPr>
          <w:p w14:paraId="1FCDDA7F" w14:textId="77777777" w:rsidR="000D5853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3743F123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method:</w:t>
            </w:r>
          </w:p>
          <w:p w14:paraId="44868BA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8A77700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121 x 3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 w:rsidRP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363</w:t>
            </w:r>
          </w:p>
          <w:p w14:paraId="4B8D4132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50B014C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231 x 2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462</w:t>
            </w:r>
          </w:p>
          <w:p w14:paraId="123D63D4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82B7DBA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415 x 3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1245</w:t>
            </w:r>
          </w:p>
          <w:p w14:paraId="17832DE0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E83B408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241 x 5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1205</w:t>
            </w:r>
          </w:p>
          <w:p w14:paraId="3D9E5F96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FC5DEAC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623 x 2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1246</w:t>
            </w:r>
          </w:p>
          <w:p w14:paraId="64FC5CE0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083E8E6" w14:textId="77777777" w:rsidR="00D85F87" w:rsidRPr="00844654" w:rsidRDefault="00171C61" w:rsidP="0002265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324 x 5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1620</w:t>
            </w:r>
          </w:p>
        </w:tc>
        <w:tc>
          <w:tcPr>
            <w:tcW w:w="2557" w:type="dxa"/>
          </w:tcPr>
          <w:p w14:paraId="1F8A8C22" w14:textId="77777777" w:rsidR="00EE3B8B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212EC042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or short method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:</w:t>
            </w:r>
          </w:p>
          <w:p w14:paraId="19925788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E34AEAF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136 x 4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544</w:t>
            </w:r>
          </w:p>
          <w:p w14:paraId="661E44D7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3243E112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263 x 5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 w:rsidRP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1315</w:t>
            </w:r>
          </w:p>
          <w:p w14:paraId="711E37C4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F4E5E4E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627 x 3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 w:rsidRP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1881</w:t>
            </w:r>
          </w:p>
          <w:p w14:paraId="6C8492CD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3500B2B7" w14:textId="77777777" w:rsidR="00171C61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721 x 6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4326</w:t>
            </w:r>
          </w:p>
          <w:p w14:paraId="76D4F436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2A9C4BC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824 x 7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 w:rsidRP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5768</w:t>
            </w:r>
          </w:p>
          <w:p w14:paraId="25ED49B9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B32077D" w14:textId="77777777" w:rsidR="00961789" w:rsidRPr="00F362B6" w:rsidRDefault="00171C61" w:rsidP="00171C61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982 x 9</w:t>
            </w:r>
            <w:r w:rsidR="00F362B6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 </w:t>
            </w:r>
            <w:r w:rsid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8838</w:t>
            </w:r>
          </w:p>
        </w:tc>
        <w:tc>
          <w:tcPr>
            <w:tcW w:w="3933" w:type="dxa"/>
          </w:tcPr>
          <w:p w14:paraId="6956129C" w14:textId="77777777" w:rsidR="00EE3B8B" w:rsidRPr="0082195D" w:rsidRDefault="00EE3B8B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2614E076" w14:textId="77777777" w:rsidR="004A6688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Explain your answers.</w:t>
            </w:r>
          </w:p>
          <w:p w14:paraId="09F3D707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5959A6" wp14:editId="51D1197C">
                  <wp:extent cx="2296632" cy="1729887"/>
                  <wp:effectExtent l="19050" t="19050" r="27940" b="22860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A882A6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39" cy="1739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CD7F2" w14:textId="77777777" w:rsidR="004A6688" w:rsidRDefault="00F362B6" w:rsidP="00961789">
            <w:pPr>
              <w:rPr>
                <w:rFonts w:ascii="Century Gothic" w:hAnsi="Century Gothic"/>
                <w:b/>
                <w:bCs/>
                <w:noProof/>
                <w:color w:val="FF0000"/>
                <w:sz w:val="32"/>
                <w:szCs w:val="32"/>
              </w:rPr>
            </w:pPr>
            <w:r w:rsidRPr="00F362B6">
              <w:rPr>
                <w:rFonts w:ascii="Century Gothic" w:hAnsi="Century Gothic"/>
                <w:b/>
                <w:bCs/>
                <w:noProof/>
                <w:color w:val="FF0000"/>
                <w:sz w:val="32"/>
                <w:szCs w:val="32"/>
              </w:rPr>
              <w:t>No, 504 x 7 = 3,528</w:t>
            </w:r>
          </w:p>
          <w:p w14:paraId="384545CB" w14:textId="77777777" w:rsidR="00F362B6" w:rsidRPr="00F362B6" w:rsidRDefault="00F362B6" w:rsidP="00961789">
            <w:pPr>
              <w:rPr>
                <w:rFonts w:ascii="Century Gothic" w:hAnsi="Century Gothic"/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54933F48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CB7E57" wp14:editId="62BAB6B4">
                  <wp:extent cx="2254102" cy="1680036"/>
                  <wp:effectExtent l="19050" t="19050" r="13335" b="15875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A8C48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74" cy="1695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F9263" w14:textId="77777777" w:rsidR="004A6688" w:rsidRPr="000D5853" w:rsidRDefault="00F362B6" w:rsidP="0002265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F362B6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No, 430 x 8 = 3,440</w:t>
            </w:r>
            <w:r w:rsidR="0002265B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6473" w:type="dxa"/>
          </w:tcPr>
          <w:p w14:paraId="14CFA2A7" w14:textId="77777777" w:rsidR="00961789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7C9FAD77" w14:textId="77777777" w:rsidR="0082195D" w:rsidRPr="0082195D" w:rsidRDefault="00F362B6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0001532" wp14:editId="0E39F808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248285</wp:posOffset>
                  </wp:positionV>
                  <wp:extent cx="4262120" cy="2827020"/>
                  <wp:effectExtent l="0" t="0" r="5080" b="0"/>
                  <wp:wrapTight wrapText="bothSides">
                    <wp:wrapPolygon edited="0">
                      <wp:start x="0" y="0"/>
                      <wp:lineTo x="0" y="21396"/>
                      <wp:lineTo x="21529" y="21396"/>
                      <wp:lineTo x="2152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EB567" w14:textId="77777777" w:rsidR="00F362B6" w:rsidRPr="00A32740" w:rsidRDefault="0082195D" w:rsidP="00F362B6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5911FDF8" w14:textId="77777777" w:rsidR="00A32740" w:rsidRP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62B37EA0" w14:textId="77777777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961789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94BA3" w14:textId="77777777" w:rsidR="00842BFC" w:rsidRDefault="00842BFC" w:rsidP="00961789">
      <w:pPr>
        <w:spacing w:after="0" w:line="240" w:lineRule="auto"/>
      </w:pPr>
      <w:r>
        <w:separator/>
      </w:r>
    </w:p>
  </w:endnote>
  <w:endnote w:type="continuationSeparator" w:id="0">
    <w:p w14:paraId="2616E340" w14:textId="77777777" w:rsidR="00842BFC" w:rsidRDefault="00842BFC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6516F" w14:textId="77777777" w:rsidR="00842BFC" w:rsidRDefault="00842BFC" w:rsidP="00961789">
      <w:pPr>
        <w:spacing w:after="0" w:line="240" w:lineRule="auto"/>
      </w:pPr>
      <w:r>
        <w:separator/>
      </w:r>
    </w:p>
  </w:footnote>
  <w:footnote w:type="continuationSeparator" w:id="0">
    <w:p w14:paraId="33A04ABA" w14:textId="77777777" w:rsidR="00842BFC" w:rsidRDefault="00842BFC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8C8D3" w14:textId="77777777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58AF30AD" wp14:editId="53EB436C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5D"/>
    <w:rsid w:val="00007B3D"/>
    <w:rsid w:val="0002265B"/>
    <w:rsid w:val="000968ED"/>
    <w:rsid w:val="000974C8"/>
    <w:rsid w:val="000D5853"/>
    <w:rsid w:val="000F2592"/>
    <w:rsid w:val="00171C61"/>
    <w:rsid w:val="0017283B"/>
    <w:rsid w:val="002E4FD4"/>
    <w:rsid w:val="003C5DC4"/>
    <w:rsid w:val="00436EE7"/>
    <w:rsid w:val="00476C33"/>
    <w:rsid w:val="004A6688"/>
    <w:rsid w:val="00563B77"/>
    <w:rsid w:val="00565A58"/>
    <w:rsid w:val="00596B46"/>
    <w:rsid w:val="005D54DD"/>
    <w:rsid w:val="006B7985"/>
    <w:rsid w:val="006D57A0"/>
    <w:rsid w:val="006F528F"/>
    <w:rsid w:val="00707E5D"/>
    <w:rsid w:val="00731DF8"/>
    <w:rsid w:val="00771739"/>
    <w:rsid w:val="00772281"/>
    <w:rsid w:val="007F26B3"/>
    <w:rsid w:val="00817F30"/>
    <w:rsid w:val="0082195D"/>
    <w:rsid w:val="00842BFC"/>
    <w:rsid w:val="00844654"/>
    <w:rsid w:val="00961789"/>
    <w:rsid w:val="00A11636"/>
    <w:rsid w:val="00A26D72"/>
    <w:rsid w:val="00A32740"/>
    <w:rsid w:val="00AC2BDC"/>
    <w:rsid w:val="00C414F8"/>
    <w:rsid w:val="00C637FF"/>
    <w:rsid w:val="00CC2C6B"/>
    <w:rsid w:val="00D53AA2"/>
    <w:rsid w:val="00D85F87"/>
    <w:rsid w:val="00DE248F"/>
    <w:rsid w:val="00E30540"/>
    <w:rsid w:val="00E55363"/>
    <w:rsid w:val="00ED3506"/>
    <w:rsid w:val="00EE3B8B"/>
    <w:rsid w:val="00F362B6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4BE79"/>
  <w15:docId w15:val="{F2647FDF-BB06-4FAA-818F-75E18058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%20Learning\Model%20templates\MATHS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MATHS HOME LEARNING YEAR 4 EXAMPLE</Template>
  <TotalTime>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</dc:creator>
  <cp:lastModifiedBy>Jo Davey</cp:lastModifiedBy>
  <cp:revision>2</cp:revision>
  <dcterms:created xsi:type="dcterms:W3CDTF">2020-03-30T14:02:00Z</dcterms:created>
  <dcterms:modified xsi:type="dcterms:W3CDTF">2020-03-30T14:02:00Z</dcterms:modified>
</cp:coreProperties>
</file>