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346E60" w14:textId="77777777" w:rsidR="00780C2C" w:rsidRDefault="00961789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bookmarkStart w:id="0" w:name="_GoBack"/>
      <w:bookmarkEnd w:id="0"/>
      <w:r w:rsidRPr="00961789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A603207" wp14:editId="276BF197">
            <wp:simplePos x="0" y="0"/>
            <wp:positionH relativeFrom="column">
              <wp:posOffset>2159000</wp:posOffset>
            </wp:positionH>
            <wp:positionV relativeFrom="paragraph">
              <wp:posOffset>-175260</wp:posOffset>
            </wp:positionV>
            <wp:extent cx="1079500" cy="727876"/>
            <wp:effectExtent l="0" t="0" r="6350" b="0"/>
            <wp:wrapNone/>
            <wp:docPr id="1" name="Picture 1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4A196.tmp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6"/>
                    <a:stretch/>
                  </pic:blipFill>
                  <pic:spPr bwMode="auto">
                    <a:xfrm>
                      <a:off x="0" y="0"/>
                      <a:ext cx="1079500" cy="72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sz w:val="24"/>
          <w:szCs w:val="24"/>
          <w:u w:val="single"/>
        </w:rPr>
        <w:t>Year 4</w:t>
      </w:r>
      <w:r w:rsidR="00771739">
        <w:rPr>
          <w:rFonts w:ascii="Century Gothic" w:hAnsi="Century Gothic"/>
          <w:b/>
          <w:bCs/>
          <w:sz w:val="24"/>
          <w:szCs w:val="24"/>
          <w:u w:val="single"/>
        </w:rPr>
        <w:t xml:space="preserve"> Maths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Pr="00565A58">
        <w:rPr>
          <w:rFonts w:ascii="Century Gothic" w:hAnsi="Century Gothic"/>
          <w:b/>
          <w:bCs/>
          <w:sz w:val="24"/>
          <w:szCs w:val="24"/>
          <w:highlight w:val="green"/>
          <w:u w:val="single"/>
        </w:rPr>
        <w:t>Steppingstone activity</w:t>
      </w:r>
    </w:p>
    <w:p w14:paraId="177B25D4" w14:textId="77777777" w:rsidR="00FE5161" w:rsidRDefault="00EE5761" w:rsidP="00FE5161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Lesson 9</w:t>
      </w:r>
      <w:r w:rsidR="00C414F8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FE5161">
        <w:rPr>
          <w:rFonts w:ascii="Century Gothic" w:hAnsi="Century Gothic"/>
          <w:b/>
          <w:bCs/>
          <w:sz w:val="24"/>
          <w:szCs w:val="24"/>
          <w:u w:val="single"/>
        </w:rPr>
        <w:t>LO:</w:t>
      </w:r>
      <w:r w:rsidR="006D57A0">
        <w:rPr>
          <w:rFonts w:ascii="Century Gothic" w:hAnsi="Century Gothic"/>
          <w:b/>
          <w:bCs/>
          <w:sz w:val="24"/>
          <w:szCs w:val="24"/>
          <w:u w:val="single"/>
        </w:rPr>
        <w:t xml:space="preserve"> To</w:t>
      </w: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 divide 2 digits by 1digit </w:t>
      </w:r>
      <w:r w:rsidR="00C414F8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FE5161">
        <w:rPr>
          <w:rFonts w:ascii="Century Gothic" w:hAnsi="Century Gothic"/>
          <w:b/>
          <w:bCs/>
          <w:sz w:val="24"/>
          <w:szCs w:val="24"/>
          <w:u w:val="single"/>
        </w:rPr>
        <w:t>Success Criteria:</w:t>
      </w:r>
    </w:p>
    <w:tbl>
      <w:tblPr>
        <w:tblStyle w:val="TableGrid"/>
        <w:tblW w:w="15388" w:type="dxa"/>
        <w:tblLook w:val="04A0" w:firstRow="1" w:lastRow="0" w:firstColumn="1" w:lastColumn="0" w:noHBand="0" w:noVBand="1"/>
      </w:tblPr>
      <w:tblGrid>
        <w:gridCol w:w="15388"/>
      </w:tblGrid>
      <w:tr w:rsidR="006F38B1" w14:paraId="0C3A545E" w14:textId="77777777" w:rsidTr="006F38B1">
        <w:tc>
          <w:tcPr>
            <w:tcW w:w="15388" w:type="dxa"/>
          </w:tcPr>
          <w:p w14:paraId="6A66FE65" w14:textId="77777777" w:rsidR="006F38B1" w:rsidRPr="00CC2C6B" w:rsidRDefault="009C5FEA" w:rsidP="00FE4F4D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Read the calculation carefully.  How many are you dividing by?</w:t>
            </w:r>
          </w:p>
        </w:tc>
      </w:tr>
      <w:tr w:rsidR="006F38B1" w14:paraId="439FA3A2" w14:textId="77777777" w:rsidTr="006F38B1">
        <w:tc>
          <w:tcPr>
            <w:tcW w:w="15388" w:type="dxa"/>
          </w:tcPr>
          <w:p w14:paraId="34C34E4D" w14:textId="77777777" w:rsidR="006F38B1" w:rsidRPr="00CC2C6B" w:rsidRDefault="009C5FEA" w:rsidP="00FE4F4D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Share out the tens equally.</w:t>
            </w:r>
          </w:p>
        </w:tc>
      </w:tr>
      <w:tr w:rsidR="006F38B1" w14:paraId="0B31918E" w14:textId="77777777" w:rsidTr="006F38B1">
        <w:tc>
          <w:tcPr>
            <w:tcW w:w="15388" w:type="dxa"/>
          </w:tcPr>
          <w:p w14:paraId="5E555883" w14:textId="77777777" w:rsidR="006F38B1" w:rsidRPr="00CC2C6B" w:rsidRDefault="009C5FEA" w:rsidP="00FE4F4D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Share out the ones equally</w:t>
            </w:r>
          </w:p>
        </w:tc>
      </w:tr>
      <w:tr w:rsidR="009C5FEA" w14:paraId="1184AC4A" w14:textId="77777777" w:rsidTr="006F38B1">
        <w:tc>
          <w:tcPr>
            <w:tcW w:w="15388" w:type="dxa"/>
          </w:tcPr>
          <w:p w14:paraId="07A9A0A6" w14:textId="77777777" w:rsidR="009C5FEA" w:rsidRDefault="009C5FEA" w:rsidP="009C5FEA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How much do you have in each part?</w:t>
            </w:r>
          </w:p>
        </w:tc>
      </w:tr>
    </w:tbl>
    <w:p w14:paraId="29D25E43" w14:textId="77777777" w:rsidR="00592FB6" w:rsidRPr="00E30540" w:rsidRDefault="00796A10" w:rsidP="00592FB6">
      <w:pPr>
        <w:rPr>
          <w:rFonts w:ascii="Century Gothic" w:hAnsi="Century Gothic"/>
          <w:b/>
          <w:bCs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731FE66C" wp14:editId="29D7C2C2">
            <wp:simplePos x="0" y="0"/>
            <wp:positionH relativeFrom="column">
              <wp:posOffset>6424930</wp:posOffset>
            </wp:positionH>
            <wp:positionV relativeFrom="paragraph">
              <wp:posOffset>327660</wp:posOffset>
            </wp:positionV>
            <wp:extent cx="3168650" cy="1822450"/>
            <wp:effectExtent l="0" t="0" r="0" b="6350"/>
            <wp:wrapTight wrapText="bothSides">
              <wp:wrapPolygon edited="0">
                <wp:start x="0" y="0"/>
                <wp:lineTo x="0" y="21449"/>
                <wp:lineTo x="21427" y="21449"/>
                <wp:lineTo x="21427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55575A53" wp14:editId="133117CB">
            <wp:simplePos x="0" y="0"/>
            <wp:positionH relativeFrom="column">
              <wp:posOffset>2968625</wp:posOffset>
            </wp:positionH>
            <wp:positionV relativeFrom="paragraph">
              <wp:posOffset>321310</wp:posOffset>
            </wp:positionV>
            <wp:extent cx="3181350" cy="1809750"/>
            <wp:effectExtent l="0" t="0" r="0" b="0"/>
            <wp:wrapTight wrapText="bothSides">
              <wp:wrapPolygon edited="0">
                <wp:start x="0" y="0"/>
                <wp:lineTo x="0" y="21373"/>
                <wp:lineTo x="21471" y="21373"/>
                <wp:lineTo x="21471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6A80F7" wp14:editId="59E262BD">
                <wp:simplePos x="0" y="0"/>
                <wp:positionH relativeFrom="column">
                  <wp:posOffset>2746844</wp:posOffset>
                </wp:positionH>
                <wp:positionV relativeFrom="paragraph">
                  <wp:posOffset>100302</wp:posOffset>
                </wp:positionV>
                <wp:extent cx="0" cy="4651375"/>
                <wp:effectExtent l="19050" t="0" r="19050" b="15875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513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CD0DE25" id="Straight Connector 35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6.3pt,7.9pt" to="216.3pt,3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" strokecolor="black [3213]" strokeweight="2.25pt">
                <v:stroke joinstyle="miter"/>
              </v:line>
            </w:pict>
          </mc:Fallback>
        </mc:AlternateContent>
      </w:r>
      <w:r w:rsidR="009C5FEA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5CF2D2C9" wp14:editId="6A8D58F6">
            <wp:simplePos x="0" y="0"/>
            <wp:positionH relativeFrom="column">
              <wp:posOffset>210710</wp:posOffset>
            </wp:positionH>
            <wp:positionV relativeFrom="paragraph">
              <wp:posOffset>259329</wp:posOffset>
            </wp:positionV>
            <wp:extent cx="2377440" cy="1113242"/>
            <wp:effectExtent l="0" t="0" r="381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046" cy="1113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425" w:rsidRPr="002E4FD4"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  <w:t>Model</w:t>
      </w:r>
      <w:r w:rsidR="00592FB6">
        <w:rPr>
          <w:rFonts w:ascii="Century Gothic" w:hAnsi="Century Gothic"/>
          <w:b/>
          <w:bCs/>
          <w:sz w:val="24"/>
          <w:szCs w:val="24"/>
          <w:u w:val="single"/>
        </w:rPr>
        <w:t xml:space="preserve"> </w:t>
      </w:r>
      <w:r w:rsidR="00592FB6" w:rsidRPr="00592FB6">
        <w:rPr>
          <w:rFonts w:ascii="Century Gothic" w:hAnsi="Century Gothic"/>
          <w:b/>
          <w:bCs/>
          <w:sz w:val="24"/>
          <w:szCs w:val="24"/>
        </w:rPr>
        <w:t xml:space="preserve">  </w:t>
      </w:r>
      <w:r w:rsidR="00592FB6" w:rsidRPr="00592FB6">
        <w:rPr>
          <w:rFonts w:ascii="Century Gothic" w:hAnsi="Century Gothic"/>
          <w:b/>
          <w:bCs/>
          <w:sz w:val="32"/>
          <w:szCs w:val="32"/>
        </w:rPr>
        <w:tab/>
      </w:r>
      <w:r w:rsidR="00592FB6" w:rsidRPr="00592FB6">
        <w:rPr>
          <w:rFonts w:ascii="Century Gothic" w:hAnsi="Century Gothic"/>
          <w:b/>
          <w:bCs/>
          <w:sz w:val="32"/>
          <w:szCs w:val="32"/>
        </w:rPr>
        <w:tab/>
      </w:r>
      <w:r w:rsidR="00592FB6">
        <w:rPr>
          <w:rFonts w:ascii="Century Gothic" w:hAnsi="Century Gothic"/>
          <w:b/>
          <w:bCs/>
          <w:sz w:val="32"/>
          <w:szCs w:val="32"/>
        </w:rPr>
        <w:tab/>
      </w:r>
      <w:r w:rsidR="00592FB6">
        <w:rPr>
          <w:rFonts w:ascii="Century Gothic" w:hAnsi="Century Gothic"/>
          <w:b/>
          <w:bCs/>
          <w:sz w:val="32"/>
          <w:szCs w:val="32"/>
        </w:rPr>
        <w:tab/>
      </w:r>
      <w:r w:rsidR="00592FB6">
        <w:rPr>
          <w:rFonts w:ascii="Century Gothic" w:hAnsi="Century Gothic"/>
          <w:b/>
          <w:bCs/>
          <w:sz w:val="32"/>
          <w:szCs w:val="32"/>
        </w:rPr>
        <w:tab/>
      </w:r>
      <w:r w:rsidR="00592FB6">
        <w:rPr>
          <w:rFonts w:ascii="Century Gothic" w:hAnsi="Century Gothic"/>
          <w:b/>
          <w:bCs/>
          <w:sz w:val="32"/>
          <w:szCs w:val="32"/>
        </w:rPr>
        <w:tab/>
      </w:r>
      <w:r w:rsidR="00592FB6" w:rsidRPr="00592FB6">
        <w:rPr>
          <w:rFonts w:ascii="Century Gothic" w:hAnsi="Century Gothic"/>
          <w:b/>
          <w:bCs/>
          <w:sz w:val="32"/>
          <w:szCs w:val="32"/>
        </w:rPr>
        <w:tab/>
      </w:r>
      <w:r w:rsidR="00592FB6" w:rsidRPr="0020223B">
        <w:rPr>
          <w:rFonts w:ascii="Century Gothic" w:hAnsi="Century Gothic"/>
          <w:b/>
          <w:bCs/>
          <w:sz w:val="32"/>
          <w:szCs w:val="32"/>
          <w:highlight w:val="green"/>
        </w:rPr>
        <w:t>Now you try…</w:t>
      </w:r>
      <w:r w:rsidRPr="00796A10">
        <w:rPr>
          <w:noProof/>
          <w:lang w:eastAsia="en-GB"/>
        </w:rPr>
        <w:t xml:space="preserve"> </w:t>
      </w:r>
    </w:p>
    <w:p w14:paraId="0676FFD8" w14:textId="77777777" w:rsidR="009A3425" w:rsidRDefault="00D733D1" w:rsidP="009A3425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9ABD71" wp14:editId="0A627D5C">
                <wp:simplePos x="0" y="0"/>
                <wp:positionH relativeFrom="column">
                  <wp:posOffset>2109470</wp:posOffset>
                </wp:positionH>
                <wp:positionV relativeFrom="paragraph">
                  <wp:posOffset>210185</wp:posOffset>
                </wp:positionV>
                <wp:extent cx="422275" cy="262255"/>
                <wp:effectExtent l="0" t="0" r="15875" b="2349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75" cy="262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439154" id="Rectangle 50" o:spid="_x0000_s1026" style="position:absolute;margin-left:166.1pt;margin-top:16.55pt;width:33.25pt;height:20.6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" fillcolor="white [3212]" strokecolor="white [3212]" strokeweight="1pt"/>
            </w:pict>
          </mc:Fallback>
        </mc:AlternateContent>
      </w:r>
      <w:r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6FD5B6" wp14:editId="0066962A">
                <wp:simplePos x="0" y="0"/>
                <wp:positionH relativeFrom="column">
                  <wp:posOffset>1659890</wp:posOffset>
                </wp:positionH>
                <wp:positionV relativeFrom="paragraph">
                  <wp:posOffset>210185</wp:posOffset>
                </wp:positionV>
                <wp:extent cx="397510" cy="262255"/>
                <wp:effectExtent l="0" t="0" r="21590" b="2349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10" cy="262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BB9E4D" id="Rectangle 49" o:spid="_x0000_s1026" style="position:absolute;margin-left:130.7pt;margin-top:16.55pt;width:31.3pt;height:20.6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" fillcolor="white [3212]" strokecolor="white [3212]" strokeweight="1pt"/>
            </w:pict>
          </mc:Fallback>
        </mc:AlternateContent>
      </w:r>
      <w:r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9B8439" wp14:editId="3B2C7D0A">
                <wp:simplePos x="0" y="0"/>
                <wp:positionH relativeFrom="column">
                  <wp:posOffset>730885</wp:posOffset>
                </wp:positionH>
                <wp:positionV relativeFrom="paragraph">
                  <wp:posOffset>210185</wp:posOffset>
                </wp:positionV>
                <wp:extent cx="412115" cy="262255"/>
                <wp:effectExtent l="0" t="0" r="26035" b="2349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115" cy="262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CF65F2" id="Rectangle 47" o:spid="_x0000_s1026" style="position:absolute;margin-left:57.55pt;margin-top:16.55pt;width:32.45pt;height:20.6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" fillcolor="white [3212]" strokecolor="white [3212]" strokeweight="1pt"/>
            </w:pict>
          </mc:Fallback>
        </mc:AlternateContent>
      </w:r>
      <w:r w:rsidR="008A1C48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C5B3F0" wp14:editId="1F94C6B8">
                <wp:simplePos x="0" y="0"/>
                <wp:positionH relativeFrom="column">
                  <wp:posOffset>1213485</wp:posOffset>
                </wp:positionH>
                <wp:positionV relativeFrom="paragraph">
                  <wp:posOffset>208280</wp:posOffset>
                </wp:positionV>
                <wp:extent cx="373380" cy="262255"/>
                <wp:effectExtent l="0" t="0" r="26670" b="2349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262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1EEAEF" id="Rectangle 48" o:spid="_x0000_s1026" style="position:absolute;margin-left:95.55pt;margin-top:16.4pt;width:29.4pt;height:20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" fillcolor="white [3212]" strokecolor="white [3212]" strokeweight="1pt"/>
            </w:pict>
          </mc:Fallback>
        </mc:AlternateContent>
      </w:r>
      <w:r w:rsidR="008A1C48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985417" wp14:editId="53DEC8A0">
                <wp:simplePos x="0" y="0"/>
                <wp:positionH relativeFrom="column">
                  <wp:posOffset>290223</wp:posOffset>
                </wp:positionH>
                <wp:positionV relativeFrom="paragraph">
                  <wp:posOffset>207176</wp:posOffset>
                </wp:positionV>
                <wp:extent cx="373711" cy="262393"/>
                <wp:effectExtent l="0" t="0" r="26670" b="2349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711" cy="2623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750936" id="Rectangle 46" o:spid="_x0000_s1026" style="position:absolute;margin-left:22.85pt;margin-top:16.3pt;width:29.45pt;height:20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" fillcolor="white [3212]" strokecolor="white [3212]" strokeweight="1pt"/>
            </w:pict>
          </mc:Fallback>
        </mc:AlternateContent>
      </w:r>
    </w:p>
    <w:p w14:paraId="1E41AA3B" w14:textId="77777777" w:rsidR="00592FB6" w:rsidRDefault="009C5FEA" w:rsidP="009A3425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 xml:space="preserve">1. </w:t>
      </w:r>
    </w:p>
    <w:p w14:paraId="582C6C14" w14:textId="77777777" w:rsidR="00592FB6" w:rsidRDefault="00592FB6" w:rsidP="009A3425">
      <w:pPr>
        <w:rPr>
          <w:rFonts w:ascii="Century Gothic" w:hAnsi="Century Gothic"/>
          <w:b/>
          <w:bCs/>
          <w:sz w:val="24"/>
          <w:szCs w:val="24"/>
        </w:rPr>
      </w:pPr>
    </w:p>
    <w:p w14:paraId="3B3B2284" w14:textId="77777777" w:rsidR="00592FB6" w:rsidRDefault="00592FB6" w:rsidP="009A3425">
      <w:pPr>
        <w:rPr>
          <w:rFonts w:ascii="Century Gothic" w:hAnsi="Century Gothic"/>
          <w:b/>
          <w:bCs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24C38CE6" wp14:editId="7D01272C">
            <wp:simplePos x="0" y="0"/>
            <wp:positionH relativeFrom="column">
              <wp:posOffset>210185</wp:posOffset>
            </wp:positionH>
            <wp:positionV relativeFrom="paragraph">
              <wp:posOffset>164465</wp:posOffset>
            </wp:positionV>
            <wp:extent cx="2377440" cy="1083945"/>
            <wp:effectExtent l="0" t="0" r="3810" b="190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A80754" w14:textId="77777777" w:rsidR="00592FB6" w:rsidRDefault="00173B22" w:rsidP="009A3425">
      <w:pPr>
        <w:rPr>
          <w:rFonts w:ascii="Century Gothic" w:hAnsi="Century Gothic"/>
          <w:b/>
          <w:bCs/>
          <w:sz w:val="24"/>
          <w:szCs w:val="24"/>
        </w:rPr>
      </w:pPr>
      <w:r w:rsidRPr="00173B22">
        <w:rPr>
          <w:rFonts w:ascii="Century Gothic" w:hAnsi="Century Gothic"/>
          <w:b/>
          <w:bCs/>
          <w:noProof/>
          <w:sz w:val="24"/>
          <w:szCs w:val="24"/>
          <w:highlight w:val="yellow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048B819" wp14:editId="70CB6D52">
                <wp:simplePos x="0" y="0"/>
                <wp:positionH relativeFrom="column">
                  <wp:posOffset>8530590</wp:posOffset>
                </wp:positionH>
                <wp:positionV relativeFrom="paragraph">
                  <wp:posOffset>132715</wp:posOffset>
                </wp:positionV>
                <wp:extent cx="422910" cy="431800"/>
                <wp:effectExtent l="0" t="0" r="15240" b="25400"/>
                <wp:wrapNone/>
                <wp:docPr id="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F0E61" w14:textId="77777777" w:rsidR="00173B22" w:rsidRPr="00173B22" w:rsidRDefault="00173B22" w:rsidP="00173B2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sz w:val="32"/>
                              </w:rPr>
                            </w:pPr>
                            <w:r w:rsidRPr="00173B22">
                              <w:rPr>
                                <w:rFonts w:ascii="Century Gothic" w:hAnsi="Century Gothic"/>
                                <w:b/>
                                <w:color w:val="FF0000"/>
                                <w:sz w:val="32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48B81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71.7pt;margin-top:10.45pt;width:33.3pt;height:3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">
                <v:textbox>
                  <w:txbxContent>
                    <w:p w14:paraId="343F0E61" w14:textId="77777777" w:rsidR="00173B22" w:rsidRPr="00173B22" w:rsidRDefault="00173B22" w:rsidP="00173B22">
                      <w:pPr>
                        <w:jc w:val="center"/>
                        <w:rPr>
                          <w:rFonts w:ascii="Century Gothic" w:hAnsi="Century Gothic"/>
                          <w:b/>
                          <w:color w:val="FF0000"/>
                          <w:sz w:val="32"/>
                        </w:rPr>
                      </w:pPr>
                      <w:r w:rsidRPr="00173B22">
                        <w:rPr>
                          <w:rFonts w:ascii="Century Gothic" w:hAnsi="Century Gothic"/>
                          <w:b/>
                          <w:color w:val="FF0000"/>
                          <w:sz w:val="32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Pr="00173B22">
        <w:rPr>
          <w:rFonts w:ascii="Century Gothic" w:hAnsi="Century Gothic"/>
          <w:b/>
          <w:bCs/>
          <w:noProof/>
          <w:sz w:val="24"/>
          <w:szCs w:val="24"/>
          <w:highlight w:val="yellow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72DE59D" wp14:editId="46CE9792">
                <wp:simplePos x="0" y="0"/>
                <wp:positionH relativeFrom="column">
                  <wp:posOffset>5118100</wp:posOffset>
                </wp:positionH>
                <wp:positionV relativeFrom="paragraph">
                  <wp:posOffset>113665</wp:posOffset>
                </wp:positionV>
                <wp:extent cx="422910" cy="431800"/>
                <wp:effectExtent l="0" t="0" r="15240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A2222" w14:textId="77777777" w:rsidR="00173B22" w:rsidRPr="00173B22" w:rsidRDefault="00173B22" w:rsidP="00173B2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sz w:val="32"/>
                              </w:rPr>
                            </w:pPr>
                            <w:r w:rsidRPr="00173B22">
                              <w:rPr>
                                <w:rFonts w:ascii="Century Gothic" w:hAnsi="Century Gothic"/>
                                <w:b/>
                                <w:color w:val="FF0000"/>
                                <w:sz w:val="32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DE59D" id="_x0000_s1027" type="#_x0000_t202" style="position:absolute;margin-left:403pt;margin-top:8.95pt;width:33.3pt;height:3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">
                <v:textbox>
                  <w:txbxContent>
                    <w:p w14:paraId="071A2222" w14:textId="77777777" w:rsidR="00173B22" w:rsidRPr="00173B22" w:rsidRDefault="00173B22" w:rsidP="00173B22">
                      <w:pPr>
                        <w:jc w:val="center"/>
                        <w:rPr>
                          <w:rFonts w:ascii="Century Gothic" w:hAnsi="Century Gothic"/>
                          <w:b/>
                          <w:color w:val="FF0000"/>
                          <w:sz w:val="32"/>
                        </w:rPr>
                      </w:pPr>
                      <w:r w:rsidRPr="00173B22">
                        <w:rPr>
                          <w:rFonts w:ascii="Century Gothic" w:hAnsi="Century Gothic"/>
                          <w:b/>
                          <w:color w:val="FF0000"/>
                          <w:sz w:val="32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8A1C48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E998637" wp14:editId="62BEE570">
                <wp:simplePos x="0" y="0"/>
                <wp:positionH relativeFrom="column">
                  <wp:posOffset>1855470</wp:posOffset>
                </wp:positionH>
                <wp:positionV relativeFrom="paragraph">
                  <wp:posOffset>260285</wp:posOffset>
                </wp:positionV>
                <wp:extent cx="166255" cy="170815"/>
                <wp:effectExtent l="0" t="0" r="24765" b="1968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5" cy="170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ABBE3B" id="Rectangle 61" o:spid="_x0000_s1026" style="position:absolute;margin-left:146.1pt;margin-top:20.5pt;width:13.1pt;height:13.4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" fillcolor="white [3212]" strokecolor="white [3212]" strokeweight="1pt"/>
            </w:pict>
          </mc:Fallback>
        </mc:AlternateContent>
      </w:r>
      <w:r w:rsidR="008A1C48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074E476" wp14:editId="2F6D567D">
                <wp:simplePos x="0" y="0"/>
                <wp:positionH relativeFrom="column">
                  <wp:posOffset>941070</wp:posOffset>
                </wp:positionH>
                <wp:positionV relativeFrom="paragraph">
                  <wp:posOffset>258445</wp:posOffset>
                </wp:positionV>
                <wp:extent cx="175895" cy="170180"/>
                <wp:effectExtent l="0" t="0" r="14605" b="2032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95" cy="1701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A78F7" id="Rectangle 59" o:spid="_x0000_s1026" style="position:absolute;margin-left:74.1pt;margin-top:20.35pt;width:13.85pt;height:13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" fillcolor="white [3212]" strokecolor="white [3212]" strokeweight="1pt"/>
            </w:pict>
          </mc:Fallback>
        </mc:AlternateContent>
      </w:r>
      <w:r w:rsidR="008A1C48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09BC82A" wp14:editId="435AA310">
                <wp:simplePos x="0" y="0"/>
                <wp:positionH relativeFrom="column">
                  <wp:posOffset>1396049</wp:posOffset>
                </wp:positionH>
                <wp:positionV relativeFrom="paragraph">
                  <wp:posOffset>258627</wp:posOffset>
                </wp:positionV>
                <wp:extent cx="161365" cy="188021"/>
                <wp:effectExtent l="0" t="0" r="10160" b="2159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65" cy="1880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6C6E8" id="Rectangle 60" o:spid="_x0000_s1026" style="position:absolute;margin-left:109.95pt;margin-top:20.35pt;width:12.7pt;height:14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" fillcolor="white [3212]" strokecolor="white [3212]" strokeweight="1pt"/>
            </w:pict>
          </mc:Fallback>
        </mc:AlternateContent>
      </w:r>
      <w:r w:rsidR="008A1C48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72E724F" wp14:editId="1BE3FDD8">
                <wp:simplePos x="0" y="0"/>
                <wp:positionH relativeFrom="column">
                  <wp:posOffset>466979</wp:posOffset>
                </wp:positionH>
                <wp:positionV relativeFrom="paragraph">
                  <wp:posOffset>195060</wp:posOffset>
                </wp:positionV>
                <wp:extent cx="197345" cy="262255"/>
                <wp:effectExtent l="0" t="0" r="12700" b="2349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45" cy="262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6E577C" id="Rectangle 51" o:spid="_x0000_s1026" style="position:absolute;margin-left:36.75pt;margin-top:15.35pt;width:15.55pt;height:20.6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" fillcolor="white [3212]" strokecolor="white [3212]" strokeweight="1pt"/>
            </w:pict>
          </mc:Fallback>
        </mc:AlternateContent>
      </w:r>
      <w:r w:rsidR="008A1C48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48E0357" wp14:editId="2722D91A">
                <wp:simplePos x="0" y="0"/>
                <wp:positionH relativeFrom="column">
                  <wp:posOffset>2326005</wp:posOffset>
                </wp:positionH>
                <wp:positionV relativeFrom="paragraph">
                  <wp:posOffset>194945</wp:posOffset>
                </wp:positionV>
                <wp:extent cx="158750" cy="262255"/>
                <wp:effectExtent l="0" t="0" r="12700" b="2349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262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DEF136" id="Rectangle 52" o:spid="_x0000_s1026" style="position:absolute;margin-left:183.15pt;margin-top:15.35pt;width:12.5pt;height:20.6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" fillcolor="white [3212]" strokecolor="white [3212]" strokeweight="1pt"/>
            </w:pict>
          </mc:Fallback>
        </mc:AlternateContent>
      </w:r>
      <w:r w:rsidR="00592FB6">
        <w:rPr>
          <w:rFonts w:ascii="Century Gothic" w:hAnsi="Century Gothic"/>
          <w:b/>
          <w:bCs/>
          <w:sz w:val="24"/>
          <w:szCs w:val="24"/>
        </w:rPr>
        <w:t>2.</w:t>
      </w:r>
    </w:p>
    <w:p w14:paraId="572E1880" w14:textId="77777777" w:rsidR="00592FB6" w:rsidRDefault="00592FB6" w:rsidP="009A3425">
      <w:pPr>
        <w:rPr>
          <w:rFonts w:ascii="Century Gothic" w:hAnsi="Century Gothic"/>
          <w:b/>
          <w:bCs/>
          <w:sz w:val="24"/>
          <w:szCs w:val="24"/>
        </w:rPr>
      </w:pPr>
    </w:p>
    <w:p w14:paraId="1E6ED16D" w14:textId="77777777" w:rsidR="00592FB6" w:rsidRDefault="00796A10" w:rsidP="009A3425">
      <w:pPr>
        <w:rPr>
          <w:rFonts w:ascii="Century Gothic" w:hAnsi="Century Gothic"/>
          <w:b/>
          <w:bCs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7EEF92A2" wp14:editId="47D94909">
            <wp:simplePos x="0" y="0"/>
            <wp:positionH relativeFrom="column">
              <wp:posOffset>4739005</wp:posOffset>
            </wp:positionH>
            <wp:positionV relativeFrom="paragraph">
              <wp:posOffset>200025</wp:posOffset>
            </wp:positionV>
            <wp:extent cx="3143250" cy="2241550"/>
            <wp:effectExtent l="0" t="0" r="0" b="6350"/>
            <wp:wrapTight wrapText="bothSides">
              <wp:wrapPolygon edited="0">
                <wp:start x="0" y="0"/>
                <wp:lineTo x="0" y="21478"/>
                <wp:lineTo x="21469" y="21478"/>
                <wp:lineTo x="21469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4FDCB" w14:textId="77777777" w:rsidR="00592FB6" w:rsidRDefault="00173B22" w:rsidP="009A3425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D3C598" wp14:editId="58504490">
                <wp:simplePos x="0" y="0"/>
                <wp:positionH relativeFrom="column">
                  <wp:posOffset>8869680</wp:posOffset>
                </wp:positionH>
                <wp:positionV relativeFrom="paragraph">
                  <wp:posOffset>111125</wp:posOffset>
                </wp:positionV>
                <wp:extent cx="588010" cy="540385"/>
                <wp:effectExtent l="0" t="0" r="21590" b="1206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540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1920C7" id="Rectangle 41" o:spid="_x0000_s1026" style="position:absolute;margin-left:698.4pt;margin-top:8.75pt;width:46.3pt;height:42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" fillcolor="white [3212]" strokecolor="white [3212]" strokeweight="1pt"/>
            </w:pict>
          </mc:Fallback>
        </mc:AlternateContent>
      </w:r>
      <w:r w:rsidR="00592FB6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1A633B54" wp14:editId="6BE7D862">
            <wp:simplePos x="0" y="0"/>
            <wp:positionH relativeFrom="column">
              <wp:posOffset>209550</wp:posOffset>
            </wp:positionH>
            <wp:positionV relativeFrom="paragraph">
              <wp:posOffset>91440</wp:posOffset>
            </wp:positionV>
            <wp:extent cx="2377440" cy="1082675"/>
            <wp:effectExtent l="0" t="0" r="3810" b="317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91B40" w14:textId="77777777" w:rsidR="00592FB6" w:rsidRDefault="00173B22" w:rsidP="009A3425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6523C2" wp14:editId="1B19A292">
                <wp:simplePos x="0" y="0"/>
                <wp:positionH relativeFrom="column">
                  <wp:posOffset>8756015</wp:posOffset>
                </wp:positionH>
                <wp:positionV relativeFrom="paragraph">
                  <wp:posOffset>77470</wp:posOffset>
                </wp:positionV>
                <wp:extent cx="739140" cy="540385"/>
                <wp:effectExtent l="0" t="0" r="22860" b="1206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540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A16533" id="Rectangle 43" o:spid="_x0000_s1026" style="position:absolute;margin-left:689.45pt;margin-top:6.1pt;width:58.2pt;height:42.5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" fillcolor="white [3212]" strokecolor="white [3212]" strokeweight="1pt"/>
            </w:pict>
          </mc:Fallback>
        </mc:AlternateContent>
      </w:r>
      <w:r>
        <w:rPr>
          <w:rFonts w:ascii="Century Gothic" w:hAnsi="Century Gothic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7E6D64" wp14:editId="2A377191">
                <wp:simplePos x="0" y="0"/>
                <wp:positionH relativeFrom="column">
                  <wp:posOffset>3226435</wp:posOffset>
                </wp:positionH>
                <wp:positionV relativeFrom="paragraph">
                  <wp:posOffset>20955</wp:posOffset>
                </wp:positionV>
                <wp:extent cx="588010" cy="540385"/>
                <wp:effectExtent l="0" t="0" r="21590" b="1206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540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682885" id="Rectangle 42" o:spid="_x0000_s1026" style="position:absolute;margin-left:254.05pt;margin-top:1.65pt;width:46.3pt;height:42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" fillcolor="white [3212]" strokecolor="white [3212]" strokeweight="1pt"/>
            </w:pict>
          </mc:Fallback>
        </mc:AlternateContent>
      </w:r>
      <w:r w:rsidR="00592FB6">
        <w:rPr>
          <w:rFonts w:ascii="Century Gothic" w:hAnsi="Century Gothic"/>
          <w:b/>
          <w:bCs/>
          <w:sz w:val="24"/>
          <w:szCs w:val="24"/>
        </w:rPr>
        <w:t>3.</w:t>
      </w:r>
    </w:p>
    <w:p w14:paraId="00476389" w14:textId="77777777" w:rsidR="00592FB6" w:rsidRDefault="00173B22" w:rsidP="009A3425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0C9228" wp14:editId="794FD122">
                <wp:simplePos x="0" y="0"/>
                <wp:positionH relativeFrom="column">
                  <wp:posOffset>8853170</wp:posOffset>
                </wp:positionH>
                <wp:positionV relativeFrom="paragraph">
                  <wp:posOffset>151130</wp:posOffset>
                </wp:positionV>
                <wp:extent cx="739140" cy="540385"/>
                <wp:effectExtent l="0" t="0" r="22860" b="1206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540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465D11" id="Rectangle 44" o:spid="_x0000_s1026" style="position:absolute;margin-left:697.1pt;margin-top:11.9pt;width:58.2pt;height:42.5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" fillcolor="white [3212]" strokecolor="white [3212]" strokeweight="1pt"/>
            </w:pict>
          </mc:Fallback>
        </mc:AlternateContent>
      </w:r>
    </w:p>
    <w:p w14:paraId="4DC226DB" w14:textId="77777777" w:rsidR="00592FB6" w:rsidRDefault="00796A10" w:rsidP="009A3425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1705EF" wp14:editId="3C4B499D">
                <wp:simplePos x="0" y="0"/>
                <wp:positionH relativeFrom="column">
                  <wp:posOffset>8599805</wp:posOffset>
                </wp:positionH>
                <wp:positionV relativeFrom="paragraph">
                  <wp:posOffset>45720</wp:posOffset>
                </wp:positionV>
                <wp:extent cx="739140" cy="540385"/>
                <wp:effectExtent l="0" t="0" r="22860" b="1206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540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C1649B" id="Rectangle 45" o:spid="_x0000_s1026" style="position:absolute;margin-left:677.15pt;margin-top:3.6pt;width:58.2pt;height:42.5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" fillcolor="white [3212]" strokecolor="white [3212]" strokeweight="1pt"/>
            </w:pict>
          </mc:Fallback>
        </mc:AlternateContent>
      </w:r>
      <w:r>
        <w:rPr>
          <w:rFonts w:ascii="Century Gothic" w:hAnsi="Century Gothic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53D0D2" wp14:editId="3D7ED863">
                <wp:simplePos x="0" y="0"/>
                <wp:positionH relativeFrom="column">
                  <wp:posOffset>3845450</wp:posOffset>
                </wp:positionH>
                <wp:positionV relativeFrom="paragraph">
                  <wp:posOffset>6240</wp:posOffset>
                </wp:positionV>
                <wp:extent cx="588010" cy="540385"/>
                <wp:effectExtent l="0" t="0" r="21590" b="1206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540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F64FF3" id="Rectangle 40" o:spid="_x0000_s1026" style="position:absolute;margin-left:302.8pt;margin-top:.5pt;width:46.3pt;height:42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" fillcolor="white [3212]" strokecolor="white [3212]" strokeweight="1pt"/>
            </w:pict>
          </mc:Fallback>
        </mc:AlternateContent>
      </w:r>
      <w:r>
        <w:rPr>
          <w:rFonts w:ascii="Century Gothic" w:hAnsi="Century Gothic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402E79" wp14:editId="2743B000">
                <wp:simplePos x="0" y="0"/>
                <wp:positionH relativeFrom="column">
                  <wp:posOffset>3128838</wp:posOffset>
                </wp:positionH>
                <wp:positionV relativeFrom="paragraph">
                  <wp:posOffset>5080</wp:posOffset>
                </wp:positionV>
                <wp:extent cx="588397" cy="540689"/>
                <wp:effectExtent l="0" t="0" r="21590" b="1206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397" cy="5406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D107CF" id="Rectangle 39" o:spid="_x0000_s1026" style="position:absolute;margin-left:246.35pt;margin-top:.4pt;width:46.35pt;height:42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" fillcolor="white [3212]" strokecolor="white [3212]" strokeweight="1pt"/>
            </w:pict>
          </mc:Fallback>
        </mc:AlternateContent>
      </w:r>
    </w:p>
    <w:p w14:paraId="2C598038" w14:textId="77777777" w:rsidR="009C5FEA" w:rsidRPr="009C5FEA" w:rsidRDefault="00592FB6" w:rsidP="009A3425">
      <w:pPr>
        <w:rPr>
          <w:rFonts w:ascii="Century Gothic" w:hAnsi="Century Gothic"/>
          <w:b/>
          <w:bCs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6AC3B3E2" wp14:editId="70D8D4AB">
            <wp:simplePos x="0" y="0"/>
            <wp:positionH relativeFrom="column">
              <wp:posOffset>215900</wp:posOffset>
            </wp:positionH>
            <wp:positionV relativeFrom="paragraph">
              <wp:posOffset>-3810</wp:posOffset>
            </wp:positionV>
            <wp:extent cx="2377440" cy="1094740"/>
            <wp:effectExtent l="0" t="0" r="381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sz w:val="24"/>
          <w:szCs w:val="24"/>
        </w:rPr>
        <w:t>4.</w:t>
      </w:r>
      <w:r w:rsidR="009C5FEA"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0098B259" w14:textId="77777777" w:rsidR="00F67B2B" w:rsidRPr="00F67B2B" w:rsidRDefault="00173B22" w:rsidP="009A3425">
      <w:pPr>
        <w:rPr>
          <w:rFonts w:ascii="Century Gothic" w:hAnsi="Century Gothic"/>
          <w:b/>
          <w:bCs/>
          <w:sz w:val="24"/>
          <w:szCs w:val="24"/>
        </w:rPr>
      </w:pPr>
      <w:r w:rsidRPr="00173B22">
        <w:rPr>
          <w:rFonts w:ascii="Century Gothic" w:hAnsi="Century Gothic"/>
          <w:b/>
          <w:bCs/>
          <w:noProof/>
          <w:sz w:val="24"/>
          <w:szCs w:val="24"/>
          <w:highlight w:val="yellow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9638FB8" wp14:editId="0B8D5964">
                <wp:simplePos x="0" y="0"/>
                <wp:positionH relativeFrom="column">
                  <wp:posOffset>6985000</wp:posOffset>
                </wp:positionH>
                <wp:positionV relativeFrom="paragraph">
                  <wp:posOffset>158750</wp:posOffset>
                </wp:positionV>
                <wp:extent cx="422910" cy="431800"/>
                <wp:effectExtent l="0" t="0" r="15240" b="25400"/>
                <wp:wrapNone/>
                <wp:docPr id="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9ECC9" w14:textId="77777777" w:rsidR="00173B22" w:rsidRPr="00173B22" w:rsidRDefault="00173B22" w:rsidP="00173B2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0000"/>
                                <w:sz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38FB8" id="_x0000_s1028" type="#_x0000_t202" style="position:absolute;margin-left:550pt;margin-top:12.5pt;width:33.3pt;height:3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">
                <v:textbox>
                  <w:txbxContent>
                    <w:p w14:paraId="53B9ECC9" w14:textId="77777777" w:rsidR="00173B22" w:rsidRPr="00173B22" w:rsidRDefault="00173B22" w:rsidP="00173B22">
                      <w:pPr>
                        <w:jc w:val="center"/>
                        <w:rPr>
                          <w:rFonts w:ascii="Century Gothic" w:hAnsi="Century Gothic"/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0000"/>
                          <w:sz w:val="32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F67B2B" w:rsidRPr="00F67B2B">
        <w:rPr>
          <w:noProof/>
          <w:lang w:eastAsia="en-GB"/>
        </w:rPr>
        <w:t xml:space="preserve"> </w:t>
      </w:r>
      <w:r w:rsidR="009C5FEA">
        <w:rPr>
          <w:noProof/>
          <w:lang w:eastAsia="en-GB"/>
        </w:rPr>
        <w:tab/>
      </w:r>
      <w:r w:rsidR="00F67B2B">
        <w:rPr>
          <w:noProof/>
          <w:lang w:eastAsia="en-GB"/>
        </w:rPr>
        <w:t xml:space="preserve"> </w:t>
      </w:r>
    </w:p>
    <w:p w14:paraId="7CFEB72D" w14:textId="77777777" w:rsidR="0020223B" w:rsidRPr="00E30540" w:rsidRDefault="0020223B" w:rsidP="0020223B">
      <w:r>
        <w:rPr>
          <w:rFonts w:ascii="Century Gothic" w:hAnsi="Century Gothic"/>
          <w:b/>
          <w:bCs/>
          <w:sz w:val="24"/>
          <w:szCs w:val="24"/>
          <w:u w:val="single"/>
        </w:rPr>
        <w:lastRenderedPageBreak/>
        <w:t xml:space="preserve">Year 4 Maths   </w:t>
      </w:r>
    </w:p>
    <w:p w14:paraId="52C6380D" w14:textId="77777777" w:rsidR="0020223B" w:rsidRDefault="00F404F9" w:rsidP="0020223B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Lesson 9</w:t>
      </w:r>
      <w:r w:rsidR="0020223B">
        <w:rPr>
          <w:rFonts w:ascii="Century Gothic" w:hAnsi="Century Gothic"/>
          <w:b/>
          <w:bCs/>
          <w:sz w:val="24"/>
          <w:szCs w:val="24"/>
          <w:u w:val="single"/>
        </w:rPr>
        <w:br/>
        <w:t xml:space="preserve">LO: To </w:t>
      </w:r>
      <w:r w:rsidR="00EE5761">
        <w:rPr>
          <w:rFonts w:ascii="Century Gothic" w:hAnsi="Century Gothic"/>
          <w:b/>
          <w:bCs/>
          <w:sz w:val="24"/>
          <w:szCs w:val="24"/>
          <w:u w:val="single"/>
        </w:rPr>
        <w:t xml:space="preserve">divide 2 </w:t>
      </w:r>
      <w:proofErr w:type="gramStart"/>
      <w:r w:rsidR="00EE5761">
        <w:rPr>
          <w:rFonts w:ascii="Century Gothic" w:hAnsi="Century Gothic"/>
          <w:b/>
          <w:bCs/>
          <w:sz w:val="24"/>
          <w:szCs w:val="24"/>
          <w:u w:val="single"/>
        </w:rPr>
        <w:t>digit</w:t>
      </w:r>
      <w:proofErr w:type="gramEnd"/>
      <w:r w:rsidR="00EE5761">
        <w:rPr>
          <w:rFonts w:ascii="Century Gothic" w:hAnsi="Century Gothic"/>
          <w:b/>
          <w:bCs/>
          <w:sz w:val="24"/>
          <w:szCs w:val="24"/>
          <w:u w:val="single"/>
        </w:rPr>
        <w:t xml:space="preserve"> by 1 digit</w:t>
      </w:r>
    </w:p>
    <w:p w14:paraId="19613619" w14:textId="77777777" w:rsidR="0020223B" w:rsidRDefault="0020223B" w:rsidP="0020223B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Task:</w:t>
      </w:r>
    </w:p>
    <w:p w14:paraId="41651BB9" w14:textId="77777777" w:rsidR="00DC187F" w:rsidRDefault="0020223B" w:rsidP="0020223B">
      <w:pPr>
        <w:rPr>
          <w:rFonts w:ascii="Century Gothic" w:hAnsi="Century Gothic"/>
          <w:sz w:val="36"/>
          <w:szCs w:val="36"/>
        </w:rPr>
      </w:pPr>
      <w:r w:rsidRPr="007F26B3">
        <w:rPr>
          <w:rFonts w:ascii="Century Gothic" w:hAnsi="Century Gothic"/>
          <w:sz w:val="36"/>
          <w:szCs w:val="36"/>
        </w:rPr>
        <w:t>You are going to practise</w:t>
      </w:r>
      <w:r w:rsidR="00F404F9">
        <w:rPr>
          <w:rFonts w:ascii="Century Gothic" w:hAnsi="Century Gothic"/>
          <w:sz w:val="36"/>
          <w:szCs w:val="36"/>
        </w:rPr>
        <w:t xml:space="preserve"> dividing</w:t>
      </w:r>
      <w:r w:rsidRPr="007F26B3">
        <w:rPr>
          <w:rFonts w:ascii="Century Gothic" w:hAnsi="Century Gothic"/>
          <w:sz w:val="36"/>
          <w:szCs w:val="36"/>
        </w:rPr>
        <w:t xml:space="preserve">! You </w:t>
      </w:r>
      <w:r w:rsidR="00DC187F">
        <w:rPr>
          <w:rFonts w:ascii="Century Gothic" w:hAnsi="Century Gothic"/>
          <w:sz w:val="36"/>
          <w:szCs w:val="36"/>
        </w:rPr>
        <w:t>will be using part-whole models.</w:t>
      </w:r>
    </w:p>
    <w:p w14:paraId="5EE55C5A" w14:textId="77777777" w:rsidR="0020223B" w:rsidRDefault="00DC187F" w:rsidP="0020223B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  <w:t xml:space="preserve"> </w:t>
      </w:r>
      <w:r w:rsidR="00EE5761"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  <w:t>Model</w:t>
      </w:r>
      <w:r w:rsidR="00EE5761">
        <w:rPr>
          <w:rFonts w:ascii="Century Gothic" w:hAnsi="Century Gothic"/>
          <w:b/>
          <w:bCs/>
          <w:sz w:val="24"/>
          <w:szCs w:val="24"/>
          <w:u w:val="single"/>
        </w:rPr>
        <w:t>:</w:t>
      </w:r>
    </w:p>
    <w:p w14:paraId="2014C1DD" w14:textId="77777777" w:rsidR="0020223B" w:rsidRPr="00DC187F" w:rsidRDefault="00DC187F" w:rsidP="00DC187F">
      <w:pPr>
        <w:ind w:left="360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752448" behindDoc="1" locked="0" layoutInCell="1" allowOverlap="1" wp14:anchorId="48AB191C" wp14:editId="66EF2175">
            <wp:simplePos x="0" y="0"/>
            <wp:positionH relativeFrom="column">
              <wp:posOffset>6638290</wp:posOffset>
            </wp:positionH>
            <wp:positionV relativeFrom="paragraph">
              <wp:posOffset>393065</wp:posOffset>
            </wp:positionV>
            <wp:extent cx="2005965" cy="1504950"/>
            <wp:effectExtent l="2858" t="0" r="0" b="0"/>
            <wp:wrapTight wrapText="bothSides">
              <wp:wrapPolygon edited="0">
                <wp:start x="31" y="21641"/>
                <wp:lineTo x="21364" y="21641"/>
                <wp:lineTo x="21364" y="314"/>
                <wp:lineTo x="31" y="314"/>
                <wp:lineTo x="31" y="21641"/>
              </wp:wrapPolygon>
            </wp:wrapTight>
            <wp:docPr id="103" name="Picture 103" descr="D:\Home Learning\Year 4\Maths\Week 2\Model photos\Lesson 9\IMG_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ome Learning\Year 4\Maths\Week 2\Model photos\Lesson 9\IMG_03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596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749376" behindDoc="1" locked="0" layoutInCell="1" allowOverlap="1" wp14:anchorId="7EE380FB" wp14:editId="78D82A92">
            <wp:simplePos x="0" y="0"/>
            <wp:positionH relativeFrom="column">
              <wp:posOffset>83185</wp:posOffset>
            </wp:positionH>
            <wp:positionV relativeFrom="paragraph">
              <wp:posOffset>414020</wp:posOffset>
            </wp:positionV>
            <wp:extent cx="2080895" cy="1561465"/>
            <wp:effectExtent l="0" t="6985" r="7620" b="7620"/>
            <wp:wrapTight wrapText="bothSides">
              <wp:wrapPolygon edited="0">
                <wp:start x="-73" y="21503"/>
                <wp:lineTo x="21481" y="21503"/>
                <wp:lineTo x="21481" y="158"/>
                <wp:lineTo x="-73" y="158"/>
                <wp:lineTo x="-73" y="21503"/>
              </wp:wrapPolygon>
            </wp:wrapTight>
            <wp:docPr id="99" name="Picture 99" descr="D:\Home Learning\Year 4\Maths\Week 2\Model photos\Lesson 9\IMG_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ome Learning\Year 4\Maths\Week 2\Model photos\Lesson 9\IMG_03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089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751424" behindDoc="1" locked="0" layoutInCell="1" allowOverlap="1" wp14:anchorId="17E619F4" wp14:editId="717E634E">
            <wp:simplePos x="0" y="0"/>
            <wp:positionH relativeFrom="column">
              <wp:posOffset>4439285</wp:posOffset>
            </wp:positionH>
            <wp:positionV relativeFrom="paragraph">
              <wp:posOffset>382270</wp:posOffset>
            </wp:positionV>
            <wp:extent cx="2066290" cy="1550670"/>
            <wp:effectExtent l="0" t="8890" r="1270" b="1270"/>
            <wp:wrapTight wrapText="bothSides">
              <wp:wrapPolygon edited="0">
                <wp:start x="-93" y="21476"/>
                <wp:lineTo x="21414" y="21476"/>
                <wp:lineTo x="21414" y="248"/>
                <wp:lineTo x="-93" y="248"/>
                <wp:lineTo x="-93" y="21476"/>
              </wp:wrapPolygon>
            </wp:wrapTight>
            <wp:docPr id="102" name="Picture 102" descr="D:\Home Learning\Year 4\Maths\Week 2\Model photos\Lesson 9\IMG_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ome Learning\Year 4\Maths\Week 2\Model photos\Lesson 9\IMG_03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629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50400" behindDoc="1" locked="0" layoutInCell="1" allowOverlap="1" wp14:anchorId="18B493FC" wp14:editId="629DECB5">
            <wp:simplePos x="0" y="0"/>
            <wp:positionH relativeFrom="column">
              <wp:posOffset>2255520</wp:posOffset>
            </wp:positionH>
            <wp:positionV relativeFrom="paragraph">
              <wp:posOffset>386715</wp:posOffset>
            </wp:positionV>
            <wp:extent cx="2061845" cy="1546860"/>
            <wp:effectExtent l="0" t="9207" r="5397" b="5398"/>
            <wp:wrapTight wrapText="bothSides">
              <wp:wrapPolygon edited="0">
                <wp:start x="-96" y="21471"/>
                <wp:lineTo x="21457" y="21471"/>
                <wp:lineTo x="21457" y="191"/>
                <wp:lineTo x="-96" y="191"/>
                <wp:lineTo x="-96" y="21471"/>
              </wp:wrapPolygon>
            </wp:wrapTight>
            <wp:docPr id="101" name="Picture 101" descr="D:\Home Learning\Year 4\Maths\Week 2\Model photos\Lesson 9\IMG_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ome Learning\Year 4\Maths\Week 2\Model photos\Lesson 9\IMG_03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1845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23B" w:rsidRPr="00DC187F">
        <w:rPr>
          <w:rFonts w:ascii="Century Gothic" w:hAnsi="Century Gothic"/>
          <w:b/>
          <w:bCs/>
          <w:sz w:val="24"/>
          <w:szCs w:val="24"/>
        </w:rPr>
        <w:t xml:space="preserve">   </w:t>
      </w:r>
      <w:r w:rsidR="00060CB6" w:rsidRPr="00DC187F">
        <w:rPr>
          <w:rFonts w:ascii="Century Gothic" w:hAnsi="Century Gothic"/>
          <w:b/>
          <w:bCs/>
          <w:sz w:val="24"/>
          <w:szCs w:val="24"/>
        </w:rPr>
        <w:tab/>
      </w:r>
      <w:r w:rsidR="00060CB6" w:rsidRPr="00DC187F">
        <w:rPr>
          <w:rFonts w:ascii="Century Gothic" w:hAnsi="Century Gothic"/>
          <w:b/>
          <w:bCs/>
          <w:sz w:val="24"/>
          <w:szCs w:val="24"/>
        </w:rPr>
        <w:tab/>
      </w:r>
      <w:r w:rsidR="00060CB6" w:rsidRPr="00DC187F">
        <w:rPr>
          <w:rFonts w:ascii="Century Gothic" w:hAnsi="Century Gothic"/>
          <w:b/>
          <w:bCs/>
          <w:sz w:val="24"/>
          <w:szCs w:val="24"/>
        </w:rPr>
        <w:tab/>
      </w:r>
      <w:r w:rsidR="00060CB6" w:rsidRPr="00DC187F">
        <w:rPr>
          <w:rFonts w:ascii="Century Gothic" w:hAnsi="Century Gothic"/>
          <w:b/>
          <w:bCs/>
          <w:sz w:val="24"/>
          <w:szCs w:val="24"/>
        </w:rPr>
        <w:tab/>
      </w:r>
      <w:r w:rsidR="00060CB6" w:rsidRPr="00DC187F">
        <w:rPr>
          <w:rFonts w:ascii="Century Gothic" w:hAnsi="Century Gothic"/>
          <w:b/>
          <w:bCs/>
          <w:sz w:val="24"/>
          <w:szCs w:val="24"/>
        </w:rPr>
        <w:tab/>
      </w:r>
      <w:r w:rsidR="00060CB6" w:rsidRPr="00DC187F">
        <w:rPr>
          <w:rFonts w:ascii="Century Gothic" w:hAnsi="Century Gothic"/>
          <w:b/>
          <w:bCs/>
          <w:sz w:val="24"/>
          <w:szCs w:val="24"/>
        </w:rPr>
        <w:tab/>
      </w:r>
      <w:r w:rsidR="00060CB6" w:rsidRPr="00DC187F">
        <w:rPr>
          <w:rFonts w:ascii="Century Gothic" w:hAnsi="Century Gothic"/>
          <w:b/>
          <w:bCs/>
          <w:sz w:val="24"/>
          <w:szCs w:val="24"/>
        </w:rPr>
        <w:tab/>
      </w:r>
      <w:r w:rsidR="00060CB6" w:rsidRPr="00DC187F">
        <w:rPr>
          <w:rFonts w:ascii="Century Gothic" w:hAnsi="Century Gothic"/>
          <w:b/>
          <w:bCs/>
          <w:sz w:val="24"/>
          <w:szCs w:val="24"/>
        </w:rPr>
        <w:tab/>
      </w:r>
      <w:r w:rsidR="00060CB6" w:rsidRPr="00DC187F">
        <w:rPr>
          <w:rFonts w:ascii="Century Gothic" w:hAnsi="Century Gothic"/>
          <w:b/>
          <w:bCs/>
          <w:sz w:val="24"/>
          <w:szCs w:val="24"/>
        </w:rPr>
        <w:tab/>
      </w:r>
      <w:r w:rsidR="00060CB6" w:rsidRPr="00DC187F">
        <w:rPr>
          <w:rFonts w:ascii="Century Gothic" w:hAnsi="Century Gothic"/>
          <w:b/>
          <w:bCs/>
          <w:sz w:val="24"/>
          <w:szCs w:val="24"/>
        </w:rPr>
        <w:tab/>
      </w:r>
      <w:r w:rsidR="00060CB6" w:rsidRPr="00DC187F">
        <w:rPr>
          <w:rFonts w:ascii="Century Gothic" w:hAnsi="Century Gothic"/>
          <w:b/>
          <w:bCs/>
          <w:sz w:val="24"/>
          <w:szCs w:val="24"/>
        </w:rPr>
        <w:tab/>
      </w:r>
      <w:r w:rsidR="00060CB6" w:rsidRPr="00DC187F">
        <w:rPr>
          <w:rFonts w:ascii="Century Gothic" w:hAnsi="Century Gothic"/>
          <w:b/>
          <w:bCs/>
          <w:sz w:val="24"/>
          <w:szCs w:val="24"/>
        </w:rPr>
        <w:tab/>
      </w:r>
      <w:r w:rsidR="00060CB6" w:rsidRPr="00DC187F">
        <w:rPr>
          <w:rFonts w:ascii="Century Gothic" w:hAnsi="Century Gothic"/>
          <w:b/>
          <w:bCs/>
          <w:sz w:val="24"/>
          <w:szCs w:val="24"/>
        </w:rPr>
        <w:tab/>
      </w:r>
    </w:p>
    <w:p w14:paraId="575DF49B" w14:textId="77777777" w:rsidR="0033290C" w:rsidRDefault="0033290C" w:rsidP="0020223B">
      <w:pPr>
        <w:rPr>
          <w:rFonts w:ascii="Century Gothic" w:hAnsi="Century Gothic"/>
          <w:b/>
          <w:bCs/>
          <w:sz w:val="36"/>
          <w:szCs w:val="36"/>
        </w:rPr>
      </w:pPr>
    </w:p>
    <w:p w14:paraId="4A7DB66D" w14:textId="77777777" w:rsidR="0033290C" w:rsidRDefault="0033290C" w:rsidP="0020223B">
      <w:pPr>
        <w:rPr>
          <w:rFonts w:ascii="Century Gothic" w:hAnsi="Century Gothic"/>
          <w:b/>
          <w:bCs/>
          <w:sz w:val="36"/>
          <w:szCs w:val="36"/>
        </w:rPr>
      </w:pPr>
    </w:p>
    <w:p w14:paraId="53CC3E73" w14:textId="77777777" w:rsidR="0033290C" w:rsidRDefault="0033290C" w:rsidP="0020223B">
      <w:pPr>
        <w:rPr>
          <w:rFonts w:ascii="Century Gothic" w:hAnsi="Century Gothic"/>
          <w:b/>
          <w:bCs/>
          <w:sz w:val="36"/>
          <w:szCs w:val="36"/>
        </w:rPr>
      </w:pPr>
    </w:p>
    <w:p w14:paraId="5D84AD39" w14:textId="77777777" w:rsidR="00173B22" w:rsidRPr="00173B22" w:rsidRDefault="00173B22" w:rsidP="00173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bCs/>
          <w:color w:val="7030A0"/>
          <w:sz w:val="36"/>
          <w:szCs w:val="36"/>
        </w:rPr>
      </w:pPr>
      <w:r w:rsidRPr="00173B22">
        <w:rPr>
          <w:rFonts w:ascii="Century Gothic" w:hAnsi="Century Gothic"/>
          <w:b/>
          <w:bCs/>
          <w:color w:val="7030A0"/>
          <w:sz w:val="36"/>
          <w:szCs w:val="36"/>
        </w:rPr>
        <w:t xml:space="preserve">Look at the pictures.  </w:t>
      </w:r>
    </w:p>
    <w:p w14:paraId="45F64FAE" w14:textId="77777777" w:rsidR="00173B22" w:rsidRPr="00173B22" w:rsidRDefault="00173B22" w:rsidP="00173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bCs/>
          <w:color w:val="FF0000"/>
          <w:sz w:val="36"/>
          <w:szCs w:val="36"/>
        </w:rPr>
      </w:pPr>
      <w:r w:rsidRPr="00173B22">
        <w:rPr>
          <w:rFonts w:ascii="Century Gothic" w:hAnsi="Century Gothic"/>
          <w:b/>
          <w:bCs/>
          <w:color w:val="7030A0"/>
          <w:sz w:val="36"/>
          <w:szCs w:val="36"/>
        </w:rPr>
        <w:t xml:space="preserve">Can you work out what I’ve done?  </w:t>
      </w:r>
      <w:r>
        <w:rPr>
          <w:rFonts w:ascii="Century Gothic" w:hAnsi="Century Gothic"/>
          <w:b/>
          <w:bCs/>
          <w:color w:val="FF0000"/>
          <w:sz w:val="36"/>
          <w:szCs w:val="36"/>
        </w:rPr>
        <w:t>I’ve used my knowledge of the 6 times table.</w:t>
      </w:r>
    </w:p>
    <w:p w14:paraId="155B963D" w14:textId="77777777" w:rsidR="00173B22" w:rsidRPr="00173B22" w:rsidRDefault="00173B22" w:rsidP="00173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bCs/>
          <w:color w:val="FF0000"/>
          <w:sz w:val="36"/>
          <w:szCs w:val="36"/>
        </w:rPr>
      </w:pPr>
      <w:r w:rsidRPr="00173B22">
        <w:rPr>
          <w:rFonts w:ascii="Century Gothic" w:hAnsi="Century Gothic"/>
          <w:b/>
          <w:bCs/>
          <w:color w:val="7030A0"/>
          <w:sz w:val="36"/>
          <w:szCs w:val="36"/>
        </w:rPr>
        <w:t>Why did I choose to do 60 ÷ 6?</w:t>
      </w:r>
      <w:r>
        <w:rPr>
          <w:rFonts w:ascii="Century Gothic" w:hAnsi="Century Gothic"/>
          <w:b/>
          <w:bCs/>
          <w:color w:val="7030A0"/>
          <w:sz w:val="36"/>
          <w:szCs w:val="36"/>
        </w:rPr>
        <w:t xml:space="preserve">  </w:t>
      </w:r>
      <w:r>
        <w:rPr>
          <w:rFonts w:ascii="Century Gothic" w:hAnsi="Century Gothic"/>
          <w:b/>
          <w:bCs/>
          <w:color w:val="FF0000"/>
          <w:sz w:val="36"/>
          <w:szCs w:val="36"/>
        </w:rPr>
        <w:t>Because I know that there are 10 sixes in 60.</w:t>
      </w:r>
    </w:p>
    <w:p w14:paraId="759F5555" w14:textId="77777777" w:rsidR="00173B22" w:rsidRPr="00173B22" w:rsidRDefault="00173B22" w:rsidP="00173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bCs/>
          <w:color w:val="7030A0"/>
          <w:sz w:val="36"/>
          <w:szCs w:val="36"/>
        </w:rPr>
      </w:pPr>
      <w:r w:rsidRPr="00173B22">
        <w:rPr>
          <w:rFonts w:ascii="Century Gothic" w:hAnsi="Century Gothic"/>
          <w:b/>
          <w:bCs/>
          <w:color w:val="7030A0"/>
          <w:sz w:val="36"/>
          <w:szCs w:val="36"/>
        </w:rPr>
        <w:t>Discuss this with someone at home.</w:t>
      </w:r>
    </w:p>
    <w:p w14:paraId="7C99A067" w14:textId="77777777" w:rsidR="0020223B" w:rsidRDefault="0020223B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br w:type="page"/>
      </w:r>
    </w:p>
    <w:p w14:paraId="2CAB7971" w14:textId="77777777" w:rsidR="00961789" w:rsidRPr="007F26B3" w:rsidRDefault="00961789" w:rsidP="00961789">
      <w:r w:rsidRPr="00961789">
        <w:rPr>
          <w:rFonts w:ascii="Century Gothic" w:hAnsi="Century Gothic"/>
          <w:b/>
          <w:bCs/>
          <w:sz w:val="24"/>
          <w:szCs w:val="24"/>
          <w:u w:val="single"/>
        </w:rPr>
        <w:lastRenderedPageBreak/>
        <w:t>Year 4</w:t>
      </w:r>
      <w:r w:rsidR="00771739">
        <w:rPr>
          <w:rFonts w:ascii="Century Gothic" w:hAnsi="Century Gothic"/>
          <w:b/>
          <w:bCs/>
          <w:sz w:val="24"/>
          <w:szCs w:val="24"/>
          <w:u w:val="single"/>
        </w:rPr>
        <w:t xml:space="preserve"> Maths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  <w:t>Main activity</w:t>
      </w:r>
      <w:r w:rsidR="00F730B5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F730B5">
        <w:rPr>
          <w:rFonts w:ascii="Century Gothic" w:hAnsi="Century Gothic"/>
          <w:sz w:val="24"/>
          <w:szCs w:val="24"/>
        </w:rPr>
        <w:t>Complete at least 2 columns, more if you can!</w:t>
      </w:r>
    </w:p>
    <w:tbl>
      <w:tblPr>
        <w:tblStyle w:val="TableGrid"/>
        <w:tblW w:w="15614" w:type="dxa"/>
        <w:tblLayout w:type="fixed"/>
        <w:tblLook w:val="04A0" w:firstRow="1" w:lastRow="0" w:firstColumn="1" w:lastColumn="0" w:noHBand="0" w:noVBand="1"/>
      </w:tblPr>
      <w:tblGrid>
        <w:gridCol w:w="3227"/>
        <w:gridCol w:w="3260"/>
        <w:gridCol w:w="3402"/>
        <w:gridCol w:w="5725"/>
      </w:tblGrid>
      <w:tr w:rsidR="00B3261F" w14:paraId="031E2A45" w14:textId="77777777" w:rsidTr="00D33AF3">
        <w:trPr>
          <w:trHeight w:val="394"/>
        </w:trPr>
        <w:tc>
          <w:tcPr>
            <w:tcW w:w="3227" w:type="dxa"/>
            <w:shd w:val="clear" w:color="auto" w:fill="F4B083" w:themeFill="accent2" w:themeFillTint="99"/>
            <w:vAlign w:val="center"/>
          </w:tcPr>
          <w:p w14:paraId="495EBECA" w14:textId="77777777" w:rsidR="00961789" w:rsidRDefault="00961789" w:rsidP="00F730B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Task 1</w:t>
            </w:r>
          </w:p>
        </w:tc>
        <w:tc>
          <w:tcPr>
            <w:tcW w:w="3260" w:type="dxa"/>
            <w:shd w:val="clear" w:color="auto" w:fill="FBE4D5" w:themeFill="accent2" w:themeFillTint="33"/>
            <w:vAlign w:val="center"/>
          </w:tcPr>
          <w:p w14:paraId="52CA23F2" w14:textId="77777777" w:rsidR="00961789" w:rsidRDefault="00961789" w:rsidP="00F730B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Task 2</w:t>
            </w:r>
          </w:p>
        </w:tc>
        <w:tc>
          <w:tcPr>
            <w:tcW w:w="3402" w:type="dxa"/>
            <w:shd w:val="clear" w:color="auto" w:fill="C5E0B3" w:themeFill="accent6" w:themeFillTint="66"/>
            <w:vAlign w:val="center"/>
          </w:tcPr>
          <w:p w14:paraId="2FD1EF94" w14:textId="77777777" w:rsidR="00961789" w:rsidRDefault="00961789" w:rsidP="00F730B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Task 3</w:t>
            </w:r>
          </w:p>
        </w:tc>
        <w:tc>
          <w:tcPr>
            <w:tcW w:w="5725" w:type="dxa"/>
            <w:shd w:val="clear" w:color="auto" w:fill="BDD6EE" w:themeFill="accent5" w:themeFillTint="66"/>
            <w:vAlign w:val="center"/>
          </w:tcPr>
          <w:p w14:paraId="23E0D37D" w14:textId="77777777" w:rsidR="00961789" w:rsidRDefault="00961789" w:rsidP="00F730B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Task 4</w:t>
            </w:r>
          </w:p>
        </w:tc>
      </w:tr>
      <w:tr w:rsidR="00B3261F" w14:paraId="45A98D32" w14:textId="77777777" w:rsidTr="00D33AF3">
        <w:trPr>
          <w:trHeight w:val="7213"/>
        </w:trPr>
        <w:tc>
          <w:tcPr>
            <w:tcW w:w="3227" w:type="dxa"/>
          </w:tcPr>
          <w:p w14:paraId="374853F6" w14:textId="77777777" w:rsidR="000D5853" w:rsidRPr="0082195D" w:rsidRDefault="00EE3B8B" w:rsidP="00171C61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Practice</w:t>
            </w:r>
          </w:p>
          <w:p w14:paraId="6CC9D55D" w14:textId="77777777" w:rsidR="004F6136" w:rsidRDefault="004F6136" w:rsidP="00F404F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9616" behindDoc="1" locked="0" layoutInCell="1" allowOverlap="1" wp14:anchorId="5F8EC481" wp14:editId="03156029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139700</wp:posOffset>
                  </wp:positionV>
                  <wp:extent cx="1778000" cy="1004570"/>
                  <wp:effectExtent l="0" t="0" r="0" b="5080"/>
                  <wp:wrapTight wrapText="bothSides">
                    <wp:wrapPolygon edited="0">
                      <wp:start x="0" y="0"/>
                      <wp:lineTo x="0" y="21300"/>
                      <wp:lineTo x="21291" y="21300"/>
                      <wp:lineTo x="21291" y="0"/>
                      <wp:lineTo x="0" y="0"/>
                    </wp:wrapPolygon>
                  </wp:wrapTight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00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0B4F31" w14:textId="77777777" w:rsidR="004F6136" w:rsidRDefault="004F6136" w:rsidP="00F404F9">
            <w:pPr>
              <w:rPr>
                <w:noProof/>
                <w:lang w:eastAsia="en-GB"/>
              </w:rPr>
            </w:pPr>
          </w:p>
          <w:p w14:paraId="4AE9CEC3" w14:textId="77777777" w:rsidR="004F6136" w:rsidRDefault="004F6136" w:rsidP="00F404F9">
            <w:pPr>
              <w:rPr>
                <w:noProof/>
                <w:lang w:eastAsia="en-GB"/>
              </w:rPr>
            </w:pPr>
          </w:p>
          <w:p w14:paraId="06ADDF04" w14:textId="77777777" w:rsidR="004F6136" w:rsidRDefault="004F6136" w:rsidP="00F404F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0640" behindDoc="1" locked="0" layoutInCell="1" allowOverlap="1" wp14:anchorId="6616A975" wp14:editId="0E6FDFED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169545</wp:posOffset>
                  </wp:positionV>
                  <wp:extent cx="1975485" cy="1104265"/>
                  <wp:effectExtent l="0" t="0" r="5715" b="635"/>
                  <wp:wrapTight wrapText="bothSides">
                    <wp:wrapPolygon edited="0">
                      <wp:start x="0" y="0"/>
                      <wp:lineTo x="0" y="21240"/>
                      <wp:lineTo x="21454" y="21240"/>
                      <wp:lineTo x="21454" y="0"/>
                      <wp:lineTo x="0" y="0"/>
                    </wp:wrapPolygon>
                  </wp:wrapTight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485" cy="110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515D91" w14:textId="77777777" w:rsidR="00EA2706" w:rsidRDefault="004F6136" w:rsidP="00F404F9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noProof/>
                <w:lang w:eastAsia="en-GB"/>
              </w:rPr>
              <w:t xml:space="preserve"> </w:t>
            </w:r>
          </w:p>
          <w:p w14:paraId="677F5798" w14:textId="77777777" w:rsidR="00F404F9" w:rsidRDefault="00732903" w:rsidP="00F404F9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Now draw</w:t>
            </w:r>
            <w:r w:rsidR="00EA2706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 and complete</w:t>
            </w: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 </w:t>
            </w:r>
            <w:r w:rsidR="00467B73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a </w:t>
            </w: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part-whole </w:t>
            </w:r>
            <w:r w:rsidR="00467B73">
              <w:rPr>
                <w:rFonts w:ascii="Century Gothic" w:hAnsi="Century Gothic"/>
                <w:b/>
                <w:bCs/>
                <w:sz w:val="32"/>
                <w:szCs w:val="32"/>
              </w:rPr>
              <w:t>model</w:t>
            </w: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 for:</w:t>
            </w:r>
          </w:p>
          <w:p w14:paraId="1B504CD8" w14:textId="77777777" w:rsidR="00732903" w:rsidRDefault="00732903" w:rsidP="00F404F9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72A0C026" w14:textId="77777777" w:rsidR="00467B73" w:rsidRPr="004F6136" w:rsidRDefault="00467B73" w:rsidP="00F404F9">
            <w:pPr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55 ÷ 5 =</w:t>
            </w:r>
            <w:r w:rsidR="00173B22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 </w:t>
            </w:r>
            <w:r w:rsidR="004F6136"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  <w:t>11</w:t>
            </w:r>
          </w:p>
          <w:p w14:paraId="1BF86F2A" w14:textId="77777777" w:rsidR="00F404F9" w:rsidRPr="00844654" w:rsidRDefault="00F404F9" w:rsidP="00F404F9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</w:tc>
        <w:tc>
          <w:tcPr>
            <w:tcW w:w="3260" w:type="dxa"/>
          </w:tcPr>
          <w:p w14:paraId="24CD4D64" w14:textId="77777777" w:rsidR="00EE3B8B" w:rsidRDefault="00EE3B8B" w:rsidP="00171C61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Practice</w:t>
            </w:r>
          </w:p>
          <w:p w14:paraId="731EB278" w14:textId="77777777" w:rsidR="007F1D12" w:rsidRDefault="007F1D12" w:rsidP="007F1D12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Complete the part-whole models. </w:t>
            </w:r>
          </w:p>
          <w:p w14:paraId="7BB187D2" w14:textId="77777777" w:rsidR="00467B73" w:rsidRDefault="004F6136" w:rsidP="006F38B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2688" behindDoc="1" locked="0" layoutInCell="1" allowOverlap="1" wp14:anchorId="74EE3939" wp14:editId="72162D6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1448435</wp:posOffset>
                  </wp:positionV>
                  <wp:extent cx="1986915" cy="1261745"/>
                  <wp:effectExtent l="0" t="0" r="0" b="0"/>
                  <wp:wrapTight wrapText="bothSides">
                    <wp:wrapPolygon edited="0">
                      <wp:start x="0" y="0"/>
                      <wp:lineTo x="0" y="21198"/>
                      <wp:lineTo x="21331" y="21198"/>
                      <wp:lineTo x="21331" y="0"/>
                      <wp:lineTo x="0" y="0"/>
                    </wp:wrapPolygon>
                  </wp:wrapTight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26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61664" behindDoc="1" locked="0" layoutInCell="1" allowOverlap="1" wp14:anchorId="57D89F42" wp14:editId="2C6294E6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194945</wp:posOffset>
                  </wp:positionV>
                  <wp:extent cx="1914525" cy="1083310"/>
                  <wp:effectExtent l="0" t="0" r="9525" b="2540"/>
                  <wp:wrapTight wrapText="bothSides">
                    <wp:wrapPolygon edited="0">
                      <wp:start x="0" y="0"/>
                      <wp:lineTo x="0" y="21271"/>
                      <wp:lineTo x="21493" y="21271"/>
                      <wp:lineTo x="21493" y="0"/>
                      <wp:lineTo x="0" y="0"/>
                    </wp:wrapPolygon>
                  </wp:wrapTight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083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7B73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Now draw </w:t>
            </w:r>
            <w:r w:rsidR="00EA2706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and complete </w:t>
            </w:r>
            <w:r w:rsidR="00467B73">
              <w:rPr>
                <w:rFonts w:ascii="Century Gothic" w:hAnsi="Century Gothic"/>
                <w:b/>
                <w:bCs/>
                <w:sz w:val="32"/>
                <w:szCs w:val="32"/>
              </w:rPr>
              <w:t>part-whole models for:</w:t>
            </w:r>
          </w:p>
          <w:p w14:paraId="64B48896" w14:textId="77777777" w:rsidR="00467B73" w:rsidRDefault="00467B73" w:rsidP="006F38B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7CE8C1B9" w14:textId="77777777" w:rsidR="00467B73" w:rsidRPr="004F6136" w:rsidRDefault="00467B73" w:rsidP="006F38B1">
            <w:pPr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48 ÷ 3 =</w:t>
            </w:r>
            <w:r w:rsidR="004F6136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 </w:t>
            </w:r>
            <w:r w:rsidR="004F6136"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  <w:t>16</w:t>
            </w:r>
          </w:p>
          <w:p w14:paraId="085CD13E" w14:textId="77777777" w:rsidR="00467B73" w:rsidRDefault="00467B73" w:rsidP="006F38B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6BD3F4E3" w14:textId="77777777" w:rsidR="0020223B" w:rsidRPr="006F38B1" w:rsidRDefault="00467B73" w:rsidP="00EA2706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72 ÷ 4 =</w:t>
            </w:r>
            <w:r w:rsidR="00EA2706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 </w:t>
            </w:r>
            <w:r w:rsidR="004F6136" w:rsidRPr="004F6136"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  <w:t>18</w:t>
            </w:r>
            <w:r w:rsidR="00101AE6"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  <w:t xml:space="preserve"> </w:t>
            </w:r>
          </w:p>
        </w:tc>
        <w:tc>
          <w:tcPr>
            <w:tcW w:w="3402" w:type="dxa"/>
          </w:tcPr>
          <w:p w14:paraId="3D669F9A" w14:textId="77777777" w:rsidR="00EE3B8B" w:rsidRPr="0082195D" w:rsidRDefault="00EE3B8B" w:rsidP="00961789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Reasoning</w:t>
            </w:r>
          </w:p>
          <w:p w14:paraId="2505A998" w14:textId="77777777" w:rsidR="004A6688" w:rsidRDefault="004F6136" w:rsidP="00961789">
            <w:pP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 w:rsidRPr="004F6136">
              <w:rPr>
                <w:rFonts w:ascii="Century Gothic" w:hAnsi="Century Gothic"/>
                <w:b/>
                <w:bCs/>
                <w:noProof/>
                <w:color w:val="FF0000"/>
                <w:sz w:val="26"/>
                <w:szCs w:val="32"/>
              </w:rPr>
              <w:t>Tom is correct because 90 ÷ 5 = 18.</w:t>
            </w:r>
            <w:r w:rsidR="00A05858">
              <w:rPr>
                <w:noProof/>
                <w:lang w:eastAsia="en-GB"/>
              </w:rPr>
              <w:drawing>
                <wp:anchor distT="0" distB="0" distL="114300" distR="114300" simplePos="0" relativeHeight="251747328" behindDoc="1" locked="0" layoutInCell="1" allowOverlap="1" wp14:anchorId="5CF700F0" wp14:editId="0AEBD8AC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193040</wp:posOffset>
                  </wp:positionV>
                  <wp:extent cx="2118360" cy="1727200"/>
                  <wp:effectExtent l="0" t="0" r="0" b="6350"/>
                  <wp:wrapTight wrapText="bothSides">
                    <wp:wrapPolygon edited="0">
                      <wp:start x="0" y="0"/>
                      <wp:lineTo x="0" y="21441"/>
                      <wp:lineTo x="21367" y="21441"/>
                      <wp:lineTo x="21367" y="0"/>
                      <wp:lineTo x="0" y="0"/>
                    </wp:wrapPolygon>
                  </wp:wrapTight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0792">
              <w:rPr>
                <w:rFonts w:ascii="Century Gothic" w:hAnsi="Century Gothic"/>
                <w:b/>
                <w:bCs/>
                <w:noProof/>
                <w:color w:val="FF0000"/>
                <w:sz w:val="26"/>
                <w:szCs w:val="32"/>
              </w:rPr>
              <w:t xml:space="preserve"> </w:t>
            </w:r>
          </w:p>
          <w:p w14:paraId="6547ED1B" w14:textId="77777777" w:rsidR="004A6688" w:rsidRPr="000D5853" w:rsidRDefault="004E0792" w:rsidP="00B3261F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4E0792">
              <w:rPr>
                <w:rFonts w:ascii="Century Gothic" w:hAnsi="Century Gothic"/>
                <w:b/>
                <w:bCs/>
                <w:color w:val="FF0000"/>
                <w:sz w:val="28"/>
                <w:szCs w:val="36"/>
              </w:rPr>
              <w:t xml:space="preserve">Molly is correct because 78 ÷ 6 = 13. </w:t>
            </w:r>
            <w:r w:rsidR="00D33AF3">
              <w:rPr>
                <w:noProof/>
                <w:lang w:eastAsia="en-GB"/>
              </w:rPr>
              <w:drawing>
                <wp:anchor distT="0" distB="0" distL="114300" distR="114300" simplePos="0" relativeHeight="251748352" behindDoc="1" locked="0" layoutInCell="1" allowOverlap="1" wp14:anchorId="14E3FE07" wp14:editId="09950739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78105</wp:posOffset>
                  </wp:positionV>
                  <wp:extent cx="2120900" cy="1732280"/>
                  <wp:effectExtent l="0" t="0" r="0" b="1270"/>
                  <wp:wrapTight wrapText="bothSides">
                    <wp:wrapPolygon edited="0">
                      <wp:start x="0" y="0"/>
                      <wp:lineTo x="0" y="21378"/>
                      <wp:lineTo x="21341" y="21378"/>
                      <wp:lineTo x="21341" y="0"/>
                      <wp:lineTo x="0" y="0"/>
                    </wp:wrapPolygon>
                  </wp:wrapTight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173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5" w:type="dxa"/>
          </w:tcPr>
          <w:p w14:paraId="13600A31" w14:textId="77777777" w:rsidR="00961789" w:rsidRPr="0082195D" w:rsidRDefault="000D5853" w:rsidP="00961789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Problem solving</w:t>
            </w:r>
          </w:p>
          <w:p w14:paraId="6673A40F" w14:textId="77777777" w:rsidR="0082195D" w:rsidRPr="0082195D" w:rsidRDefault="00101AE6" w:rsidP="00961789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3712" behindDoc="1" locked="0" layoutInCell="1" allowOverlap="1" wp14:anchorId="3542BD6C" wp14:editId="5C69960C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2977515</wp:posOffset>
                  </wp:positionV>
                  <wp:extent cx="3613150" cy="391795"/>
                  <wp:effectExtent l="0" t="0" r="6350" b="8255"/>
                  <wp:wrapTight wrapText="bothSides">
                    <wp:wrapPolygon edited="0">
                      <wp:start x="0" y="0"/>
                      <wp:lineTo x="0" y="21005"/>
                      <wp:lineTo x="21524" y="21005"/>
                      <wp:lineTo x="21524" y="0"/>
                      <wp:lineTo x="0" y="0"/>
                    </wp:wrapPolygon>
                  </wp:wrapTight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0" cy="39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5858">
              <w:rPr>
                <w:noProof/>
                <w:lang w:eastAsia="en-GB"/>
              </w:rPr>
              <w:drawing>
                <wp:anchor distT="0" distB="0" distL="114300" distR="114300" simplePos="0" relativeHeight="251746304" behindDoc="1" locked="0" layoutInCell="1" allowOverlap="1" wp14:anchorId="59AE44F1" wp14:editId="0D97B1B0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247015</wp:posOffset>
                  </wp:positionV>
                  <wp:extent cx="3619500" cy="2384425"/>
                  <wp:effectExtent l="0" t="0" r="0" b="0"/>
                  <wp:wrapTight wrapText="bothSides">
                    <wp:wrapPolygon edited="0">
                      <wp:start x="0" y="0"/>
                      <wp:lineTo x="0" y="21399"/>
                      <wp:lineTo x="21486" y="21399"/>
                      <wp:lineTo x="21486" y="0"/>
                      <wp:lineTo x="0" y="0"/>
                    </wp:wrapPolygon>
                  </wp:wrapTight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238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69BE5E" w14:textId="77777777" w:rsidR="00167EE1" w:rsidRPr="00A32740" w:rsidRDefault="0082195D" w:rsidP="00167EE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br/>
            </w:r>
          </w:p>
          <w:p w14:paraId="5CB92411" w14:textId="77777777" w:rsidR="00A32740" w:rsidRPr="00A32740" w:rsidRDefault="00A32740" w:rsidP="00961789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</w:tr>
    </w:tbl>
    <w:p w14:paraId="149A9C05" w14:textId="77777777" w:rsidR="00961789" w:rsidRPr="00961789" w:rsidRDefault="00961789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sectPr w:rsidR="00961789" w:rsidRPr="00961789" w:rsidSect="00961789">
      <w:headerReference w:type="default" r:id="rId2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039674" w14:textId="77777777" w:rsidR="00FF60F6" w:rsidRDefault="00FF60F6" w:rsidP="00961789">
      <w:pPr>
        <w:spacing w:after="0" w:line="240" w:lineRule="auto"/>
      </w:pPr>
      <w:r>
        <w:separator/>
      </w:r>
    </w:p>
  </w:endnote>
  <w:endnote w:type="continuationSeparator" w:id="0">
    <w:p w14:paraId="1D470168" w14:textId="77777777" w:rsidR="00FF60F6" w:rsidRDefault="00FF60F6" w:rsidP="00961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BC6502" w14:textId="77777777" w:rsidR="00FF60F6" w:rsidRDefault="00FF60F6" w:rsidP="00961789">
      <w:pPr>
        <w:spacing w:after="0" w:line="240" w:lineRule="auto"/>
      </w:pPr>
      <w:r>
        <w:separator/>
      </w:r>
    </w:p>
  </w:footnote>
  <w:footnote w:type="continuationSeparator" w:id="0">
    <w:p w14:paraId="49A43266" w14:textId="77777777" w:rsidR="00FF60F6" w:rsidRDefault="00FF60F6" w:rsidP="009617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A1E654" w14:textId="77777777" w:rsidR="00961789" w:rsidRDefault="000974C8">
    <w:pPr>
      <w:pStyle w:val="Header"/>
    </w:pPr>
    <w:r>
      <w:rPr>
        <w:rFonts w:ascii="Century Gothic" w:hAnsi="Century Gothic"/>
        <w:sz w:val="24"/>
        <w:szCs w:val="24"/>
      </w:rPr>
      <w:t>Canonbury Home Learning</w:t>
    </w:r>
    <w:r w:rsidR="00961789" w:rsidRPr="00961789">
      <w:rPr>
        <w:b/>
        <w:bCs/>
        <w:noProof/>
        <w:sz w:val="24"/>
        <w:szCs w:val="2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3D5451E0" wp14:editId="66D5D451">
          <wp:simplePos x="0" y="0"/>
          <wp:positionH relativeFrom="margin">
            <wp:posOffset>8953500</wp:posOffset>
          </wp:positionH>
          <wp:positionV relativeFrom="paragraph">
            <wp:posOffset>-325755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D31DB3"/>
    <w:multiLevelType w:val="hybridMultilevel"/>
    <w:tmpl w:val="A0124214"/>
    <w:lvl w:ilvl="0" w:tplc="08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A3638DE"/>
    <w:multiLevelType w:val="hybridMultilevel"/>
    <w:tmpl w:val="09C8A1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F37C6C"/>
    <w:multiLevelType w:val="hybridMultilevel"/>
    <w:tmpl w:val="D806FC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4938DC"/>
    <w:multiLevelType w:val="hybridMultilevel"/>
    <w:tmpl w:val="57083C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064AAD"/>
    <w:multiLevelType w:val="hybridMultilevel"/>
    <w:tmpl w:val="B792F4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227A9C"/>
    <w:multiLevelType w:val="hybridMultilevel"/>
    <w:tmpl w:val="234C84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7E5D"/>
    <w:rsid w:val="0000308B"/>
    <w:rsid w:val="00007B3D"/>
    <w:rsid w:val="00060CB6"/>
    <w:rsid w:val="0006728F"/>
    <w:rsid w:val="000968ED"/>
    <w:rsid w:val="000974C8"/>
    <w:rsid w:val="000D5853"/>
    <w:rsid w:val="000F2592"/>
    <w:rsid w:val="00101AE6"/>
    <w:rsid w:val="00167EE1"/>
    <w:rsid w:val="00171C61"/>
    <w:rsid w:val="0017283B"/>
    <w:rsid w:val="00173B22"/>
    <w:rsid w:val="001C443C"/>
    <w:rsid w:val="0020223B"/>
    <w:rsid w:val="002E4FD4"/>
    <w:rsid w:val="003215CE"/>
    <w:rsid w:val="0033290C"/>
    <w:rsid w:val="003C5DC4"/>
    <w:rsid w:val="0041371C"/>
    <w:rsid w:val="00436EE7"/>
    <w:rsid w:val="00467B73"/>
    <w:rsid w:val="004A6688"/>
    <w:rsid w:val="004E0792"/>
    <w:rsid w:val="004F6136"/>
    <w:rsid w:val="00527F92"/>
    <w:rsid w:val="00563B77"/>
    <w:rsid w:val="00565A58"/>
    <w:rsid w:val="00592FB6"/>
    <w:rsid w:val="005D54DD"/>
    <w:rsid w:val="005D6CC7"/>
    <w:rsid w:val="00641524"/>
    <w:rsid w:val="006B7985"/>
    <w:rsid w:val="006D57A0"/>
    <w:rsid w:val="006F38B1"/>
    <w:rsid w:val="006F528F"/>
    <w:rsid w:val="00707E5D"/>
    <w:rsid w:val="00712023"/>
    <w:rsid w:val="00731DF8"/>
    <w:rsid w:val="00732903"/>
    <w:rsid w:val="00771739"/>
    <w:rsid w:val="00772281"/>
    <w:rsid w:val="00796A10"/>
    <w:rsid w:val="007F1D12"/>
    <w:rsid w:val="007F26B3"/>
    <w:rsid w:val="00817F30"/>
    <w:rsid w:val="0082195D"/>
    <w:rsid w:val="00844654"/>
    <w:rsid w:val="008A1C48"/>
    <w:rsid w:val="0090326A"/>
    <w:rsid w:val="009056C4"/>
    <w:rsid w:val="00957F68"/>
    <w:rsid w:val="00961789"/>
    <w:rsid w:val="009A3425"/>
    <w:rsid w:val="009C5FEA"/>
    <w:rsid w:val="009D7294"/>
    <w:rsid w:val="00A05858"/>
    <w:rsid w:val="00A11636"/>
    <w:rsid w:val="00A26D72"/>
    <w:rsid w:val="00A32740"/>
    <w:rsid w:val="00AA0788"/>
    <w:rsid w:val="00AA1989"/>
    <w:rsid w:val="00AB4369"/>
    <w:rsid w:val="00AC2BDC"/>
    <w:rsid w:val="00B3261F"/>
    <w:rsid w:val="00B70C3A"/>
    <w:rsid w:val="00C414F8"/>
    <w:rsid w:val="00C52D9F"/>
    <w:rsid w:val="00C637FF"/>
    <w:rsid w:val="00CC2C6B"/>
    <w:rsid w:val="00D33AF3"/>
    <w:rsid w:val="00D53AA2"/>
    <w:rsid w:val="00D733D1"/>
    <w:rsid w:val="00D85F87"/>
    <w:rsid w:val="00DC187F"/>
    <w:rsid w:val="00DE42FC"/>
    <w:rsid w:val="00E30540"/>
    <w:rsid w:val="00E55363"/>
    <w:rsid w:val="00E90F3F"/>
    <w:rsid w:val="00EA2706"/>
    <w:rsid w:val="00ED3506"/>
    <w:rsid w:val="00EE3B8B"/>
    <w:rsid w:val="00EE5761"/>
    <w:rsid w:val="00EF5CDE"/>
    <w:rsid w:val="00F404F9"/>
    <w:rsid w:val="00F67B2B"/>
    <w:rsid w:val="00F730B5"/>
    <w:rsid w:val="00F779C4"/>
    <w:rsid w:val="00F939CF"/>
    <w:rsid w:val="00FE5161"/>
    <w:rsid w:val="00FF6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E106E2"/>
  <w15:docId w15:val="{634FAC2C-7DB0-44CA-9C6C-EA963957F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7B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1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1789"/>
  </w:style>
  <w:style w:type="paragraph" w:styleId="Footer">
    <w:name w:val="footer"/>
    <w:basedOn w:val="Normal"/>
    <w:link w:val="FooterChar"/>
    <w:uiPriority w:val="99"/>
    <w:unhideWhenUsed/>
    <w:rsid w:val="00961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1789"/>
  </w:style>
  <w:style w:type="table" w:styleId="TableGrid">
    <w:name w:val="Table Grid"/>
    <w:basedOn w:val="TableNormal"/>
    <w:uiPriority w:val="39"/>
    <w:rsid w:val="009617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79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7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E5D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467B73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Home%20Learning\Model%20templates\MATHS%20HOME%20LEARNING%20YEAR%204%20EXAMPL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2D4E8-371B-4D98-B304-7C3BD6EB4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MATHS HOME LEARNING YEAR 4 EXAMPLE</Template>
  <TotalTime>0</TotalTime>
  <Pages>3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</dc:creator>
  <cp:lastModifiedBy>Emma Peck</cp:lastModifiedBy>
  <cp:revision>2</cp:revision>
  <dcterms:created xsi:type="dcterms:W3CDTF">2020-04-01T12:24:00Z</dcterms:created>
  <dcterms:modified xsi:type="dcterms:W3CDTF">2020-04-01T12:24:00Z</dcterms:modified>
</cp:coreProperties>
</file>