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9D54E" w14:textId="77777777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5274806" wp14:editId="1F02DC55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565A58">
        <w:rPr>
          <w:rFonts w:ascii="Century Gothic" w:hAnsi="Century Gothic"/>
          <w:b/>
          <w:bCs/>
          <w:sz w:val="24"/>
          <w:szCs w:val="24"/>
          <w:highlight w:val="green"/>
          <w:u w:val="single"/>
        </w:rPr>
        <w:t>Steppingstone activity</w:t>
      </w:r>
    </w:p>
    <w:p w14:paraId="1CC8E316" w14:textId="77777777" w:rsidR="00FE5161" w:rsidRDefault="00707E5D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6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To multiply 2 digit numbers by 1 digit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637FF" w14:paraId="1713C004" w14:textId="77777777" w:rsidTr="006D7410">
        <w:tc>
          <w:tcPr>
            <w:tcW w:w="15388" w:type="dxa"/>
          </w:tcPr>
          <w:p w14:paraId="61BC7CFC" w14:textId="77777777" w:rsidR="00C637FF" w:rsidRDefault="00C637FF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Draw your part/whole model</w:t>
            </w:r>
          </w:p>
        </w:tc>
      </w:tr>
      <w:tr w:rsidR="00FE5161" w14:paraId="5F408D95" w14:textId="77777777" w:rsidTr="006D7410">
        <w:tc>
          <w:tcPr>
            <w:tcW w:w="15388" w:type="dxa"/>
          </w:tcPr>
          <w:p w14:paraId="6BBA2594" w14:textId="77777777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tens x ones</w:t>
            </w:r>
          </w:p>
        </w:tc>
      </w:tr>
      <w:tr w:rsidR="00FE5161" w14:paraId="58295ED4" w14:textId="77777777" w:rsidTr="006D7410">
        <w:tc>
          <w:tcPr>
            <w:tcW w:w="15388" w:type="dxa"/>
          </w:tcPr>
          <w:p w14:paraId="4A847FD8" w14:textId="77777777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ones x ones</w:t>
            </w:r>
          </w:p>
        </w:tc>
      </w:tr>
      <w:tr w:rsidR="00FE5161" w14:paraId="009501C4" w14:textId="77777777" w:rsidTr="006D7410">
        <w:tc>
          <w:tcPr>
            <w:tcW w:w="15388" w:type="dxa"/>
          </w:tcPr>
          <w:p w14:paraId="4627D14B" w14:textId="77777777" w:rsidR="00FE5161" w:rsidRPr="00844654" w:rsidRDefault="00844654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them together</w:t>
            </w:r>
          </w:p>
        </w:tc>
      </w:tr>
    </w:tbl>
    <w:p w14:paraId="6F7175AC" w14:textId="77777777" w:rsidR="00FE5161" w:rsidRPr="00961789" w:rsidRDefault="00FE5161" w:rsidP="00961789">
      <w:pPr>
        <w:rPr>
          <w:b/>
          <w:bCs/>
          <w:u w:val="single"/>
        </w:rPr>
      </w:pPr>
    </w:p>
    <w:p w14:paraId="6EBC2D89" w14:textId="77777777" w:rsidR="00961789" w:rsidRDefault="002E4FD4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</w:p>
    <w:p w14:paraId="442BD548" w14:textId="77777777" w:rsidR="002E4FD4" w:rsidRPr="000968ED" w:rsidRDefault="000968ED" w:rsidP="000968ED">
      <w:pPr>
        <w:pStyle w:val="ListParagraph"/>
        <w:numPr>
          <w:ilvl w:val="0"/>
          <w:numId w:val="4"/>
        </w:numPr>
        <w:rPr>
          <w:rFonts w:ascii="Century Gothic" w:hAnsi="Century Gothic"/>
          <w:b/>
          <w:bCs/>
          <w:sz w:val="24"/>
          <w:szCs w:val="24"/>
        </w:rPr>
      </w:pPr>
      <w:r w:rsidRPr="000968ED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4BCB6DAA" wp14:editId="563AE2DB">
            <wp:extent cx="1424763" cy="1886995"/>
            <wp:effectExtent l="0" t="0" r="4445" b="0"/>
            <wp:docPr id="11" name="Picture 11" descr="A picture containing game, sport, necklace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A8D1C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12" cy="189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8ED">
        <w:rPr>
          <w:rFonts w:ascii="Century Gothic" w:hAnsi="Century Gothic"/>
          <w:b/>
          <w:bCs/>
          <w:sz w:val="24"/>
          <w:szCs w:val="24"/>
        </w:rPr>
        <w:t xml:space="preserve">   2.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2C1DCC11" wp14:editId="0E2A8038">
            <wp:extent cx="1477926" cy="1860347"/>
            <wp:effectExtent l="0" t="0" r="8255" b="6985"/>
            <wp:docPr id="12" name="Picture 12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A840C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26" cy="18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  3.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0F85A83B" wp14:editId="1593A8A4">
            <wp:extent cx="1478504" cy="1892596"/>
            <wp:effectExtent l="0" t="0" r="7620" b="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A8D144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57" cy="19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FF">
        <w:rPr>
          <w:rFonts w:ascii="Century Gothic" w:hAnsi="Century Gothic"/>
          <w:b/>
          <w:bCs/>
          <w:sz w:val="24"/>
          <w:szCs w:val="24"/>
        </w:rPr>
        <w:t xml:space="preserve">     4.</w:t>
      </w:r>
      <w:r w:rsidR="00C637FF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5CB960CF" wp14:editId="4EC3DF1B">
            <wp:extent cx="1446028" cy="1903560"/>
            <wp:effectExtent l="0" t="0" r="1905" b="1905"/>
            <wp:docPr id="14" name="Picture 1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A84472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051" cy="19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1661" w14:textId="77777777" w:rsidR="00961789" w:rsidRDefault="00961789" w:rsidP="00961789"/>
    <w:p w14:paraId="45415E4E" w14:textId="77777777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77CBB2B8" w14:textId="77777777" w:rsidR="00961789" w:rsidRPr="00E30540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 xml:space="preserve">32 x 2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 xml:space="preserve">21 x 3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 xml:space="preserve">45 x 2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>62 x 3 =?</w:t>
      </w:r>
      <w:r w:rsidRPr="00E30540">
        <w:rPr>
          <w:rFonts w:ascii="Century Gothic" w:hAnsi="Century Gothic"/>
          <w:b/>
          <w:bCs/>
          <w:sz w:val="32"/>
          <w:szCs w:val="32"/>
        </w:rPr>
        <w:tab/>
      </w:r>
      <w:r w:rsidRPr="00E30540">
        <w:rPr>
          <w:rFonts w:ascii="Century Gothic" w:hAnsi="Century Gothic"/>
          <w:b/>
          <w:bCs/>
          <w:sz w:val="32"/>
          <w:szCs w:val="32"/>
        </w:rPr>
        <w:tab/>
        <w:t xml:space="preserve">52 x 4 </w:t>
      </w:r>
      <w:proofErr w:type="gramStart"/>
      <w:r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E30540"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 xml:space="preserve">63 x 5 </w:t>
      </w:r>
      <w:proofErr w:type="gramStart"/>
      <w:r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 w:rsidRPr="00E30540">
        <w:rPr>
          <w:rFonts w:ascii="Century Gothic" w:hAnsi="Century Gothic"/>
          <w:b/>
          <w:bCs/>
          <w:sz w:val="36"/>
          <w:szCs w:val="36"/>
        </w:rPr>
        <w:br/>
      </w:r>
    </w:p>
    <w:p w14:paraId="5C943B9F" w14:textId="77777777" w:rsidR="00C414F8" w:rsidRPr="00E30540" w:rsidRDefault="00961789" w:rsidP="00961789"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3DC0297D" w14:textId="77777777" w:rsidR="006D57A0" w:rsidRDefault="00772281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6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To multiply 3-digit numbers by 1-digit</w:t>
      </w:r>
    </w:p>
    <w:p w14:paraId="10047B60" w14:textId="77777777" w:rsidR="006D57A0" w:rsidRDefault="006D57A0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Task:</w:t>
      </w:r>
    </w:p>
    <w:p w14:paraId="16FDD8FC" w14:textId="77777777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 xml:space="preserve">You are going to practise multiplying! You can choose to do the </w:t>
      </w:r>
      <w:r w:rsidRPr="00565A58">
        <w:rPr>
          <w:rFonts w:ascii="Century Gothic" w:hAnsi="Century Gothic"/>
          <w:sz w:val="36"/>
          <w:szCs w:val="36"/>
          <w:u w:val="single"/>
        </w:rPr>
        <w:t>expanded method</w:t>
      </w:r>
      <w:r w:rsidRPr="007F26B3">
        <w:rPr>
          <w:rFonts w:ascii="Century Gothic" w:hAnsi="Century Gothic"/>
          <w:sz w:val="36"/>
          <w:szCs w:val="36"/>
        </w:rPr>
        <w:t xml:space="preserve"> or the </w:t>
      </w:r>
      <w:r w:rsidRPr="00565A58">
        <w:rPr>
          <w:rFonts w:ascii="Century Gothic" w:hAnsi="Century Gothic"/>
          <w:sz w:val="36"/>
          <w:szCs w:val="36"/>
          <w:u w:val="single"/>
        </w:rPr>
        <w:t>short method</w:t>
      </w:r>
      <w:r w:rsidRPr="007F26B3">
        <w:rPr>
          <w:rFonts w:ascii="Century Gothic" w:hAnsi="Century Gothic"/>
          <w:sz w:val="36"/>
          <w:szCs w:val="36"/>
        </w:rPr>
        <w:t>.</w:t>
      </w:r>
    </w:p>
    <w:p w14:paraId="2379FD7C" w14:textId="77777777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6F528F" w14:paraId="4C987B7B" w14:textId="77777777" w:rsidTr="006F528F">
        <w:tc>
          <w:tcPr>
            <w:tcW w:w="15388" w:type="dxa"/>
          </w:tcPr>
          <w:p w14:paraId="19FE51E5" w14:textId="77777777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Layout your multiplication accurately (brackets in line with answers)</w:t>
            </w:r>
          </w:p>
        </w:tc>
      </w:tr>
      <w:tr w:rsidR="006F528F" w14:paraId="190E3AD1" w14:textId="77777777" w:rsidTr="006F528F">
        <w:tc>
          <w:tcPr>
            <w:tcW w:w="15388" w:type="dxa"/>
          </w:tcPr>
          <w:p w14:paraId="10C60DDB" w14:textId="77777777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ones</w:t>
            </w:r>
          </w:p>
        </w:tc>
      </w:tr>
      <w:tr w:rsidR="006F528F" w14:paraId="75B31DA4" w14:textId="77777777" w:rsidTr="006F528F">
        <w:tc>
          <w:tcPr>
            <w:tcW w:w="15388" w:type="dxa"/>
          </w:tcPr>
          <w:p w14:paraId="51F31680" w14:textId="77777777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tens</w:t>
            </w:r>
          </w:p>
        </w:tc>
      </w:tr>
      <w:tr w:rsidR="006F528F" w14:paraId="50866641" w14:textId="77777777" w:rsidTr="006F528F">
        <w:tc>
          <w:tcPr>
            <w:tcW w:w="15388" w:type="dxa"/>
          </w:tcPr>
          <w:p w14:paraId="7385010E" w14:textId="77777777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Multiply the hundreds</w:t>
            </w:r>
          </w:p>
        </w:tc>
      </w:tr>
      <w:tr w:rsidR="006F528F" w14:paraId="59186A3E" w14:textId="77777777" w:rsidTr="006F528F">
        <w:tc>
          <w:tcPr>
            <w:tcW w:w="15388" w:type="dxa"/>
          </w:tcPr>
          <w:p w14:paraId="4F0DA24E" w14:textId="77777777" w:rsidR="006F528F" w:rsidRPr="00CC2C6B" w:rsidRDefault="00CC2C6B" w:rsidP="00CC2C6B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your answers together</w:t>
            </w:r>
          </w:p>
        </w:tc>
      </w:tr>
    </w:tbl>
    <w:p w14:paraId="18B0B98C" w14:textId="77777777" w:rsidR="00961789" w:rsidRDefault="00961789" w:rsidP="00961789"/>
    <w:p w14:paraId="4ECAEE59" w14:textId="77777777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0F2592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Model:</w:t>
      </w:r>
    </w:p>
    <w:p w14:paraId="5A26B8E7" w14:textId="77777777" w:rsidR="00F779C4" w:rsidRDefault="00F779C4" w:rsidP="00F779C4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24"/>
          <w:szCs w:val="24"/>
        </w:rPr>
      </w:pPr>
      <w:r w:rsidRPr="00F779C4">
        <w:rPr>
          <w:noProof/>
          <w:lang w:eastAsia="en-GB"/>
        </w:rPr>
        <w:drawing>
          <wp:inline distT="0" distB="0" distL="0" distR="0" wp14:anchorId="4B52FCF4" wp14:editId="49BEF6EE">
            <wp:extent cx="1585222" cy="2035534"/>
            <wp:effectExtent l="0" t="0" r="0" b="3175"/>
            <wp:docPr id="3" name="Picture 3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8391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883" cy="20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9C4">
        <w:rPr>
          <w:rFonts w:ascii="Century Gothic" w:hAnsi="Century Gothic"/>
          <w:b/>
          <w:bCs/>
          <w:sz w:val="24"/>
          <w:szCs w:val="24"/>
        </w:rPr>
        <w:t xml:space="preserve">   2.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3E13DD94" wp14:editId="1B285DCB">
            <wp:extent cx="1604263" cy="1987826"/>
            <wp:effectExtent l="0" t="0" r="0" b="0"/>
            <wp:docPr id="4" name="Picture 4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8DA0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06" cy="200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3.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76A30537" wp14:editId="670C1254">
            <wp:extent cx="1572430" cy="1979874"/>
            <wp:effectExtent l="0" t="0" r="8890" b="1905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A84904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236" cy="19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4.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55280A63" wp14:editId="7C236B0D">
            <wp:extent cx="1613908" cy="2009089"/>
            <wp:effectExtent l="0" t="0" r="5715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A8C440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131" cy="2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 5. </w:t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75CED1EC" wp14:editId="1A5842D9">
            <wp:extent cx="1592225" cy="1987241"/>
            <wp:effectExtent l="0" t="0" r="8255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A818D9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933" cy="20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5754" w14:textId="77777777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2E72EA16" w14:textId="77777777" w:rsidR="00961789" w:rsidRPr="007F26B3" w:rsidRDefault="00961789" w:rsidP="00961789">
      <w:r>
        <w:br w:type="page"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4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20" w:type="dxa"/>
        <w:tblLook w:val="04A0" w:firstRow="1" w:lastRow="0" w:firstColumn="1" w:lastColumn="0" w:noHBand="0" w:noVBand="1"/>
      </w:tblPr>
      <w:tblGrid>
        <w:gridCol w:w="2557"/>
        <w:gridCol w:w="2557"/>
        <w:gridCol w:w="3933"/>
        <w:gridCol w:w="6473"/>
      </w:tblGrid>
      <w:tr w:rsidR="0082195D" w14:paraId="1BB241CB" w14:textId="77777777" w:rsidTr="00A26D72">
        <w:trPr>
          <w:trHeight w:val="394"/>
        </w:trPr>
        <w:tc>
          <w:tcPr>
            <w:tcW w:w="2557" w:type="dxa"/>
            <w:shd w:val="clear" w:color="auto" w:fill="F4B083" w:themeFill="accent2" w:themeFillTint="99"/>
            <w:vAlign w:val="center"/>
          </w:tcPr>
          <w:p w14:paraId="098B2D28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2557" w:type="dxa"/>
            <w:shd w:val="clear" w:color="auto" w:fill="FBE4D5" w:themeFill="accent2" w:themeFillTint="33"/>
            <w:vAlign w:val="center"/>
          </w:tcPr>
          <w:p w14:paraId="3B4FFEDF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3933" w:type="dxa"/>
            <w:shd w:val="clear" w:color="auto" w:fill="C5E0B3" w:themeFill="accent6" w:themeFillTint="66"/>
            <w:vAlign w:val="center"/>
          </w:tcPr>
          <w:p w14:paraId="06F1725A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6473" w:type="dxa"/>
            <w:shd w:val="clear" w:color="auto" w:fill="BDD6EE" w:themeFill="accent5" w:themeFillTint="66"/>
            <w:vAlign w:val="center"/>
          </w:tcPr>
          <w:p w14:paraId="77BCA927" w14:textId="77777777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82195D" w14:paraId="2619EF80" w14:textId="77777777" w:rsidTr="005D54DD">
        <w:trPr>
          <w:trHeight w:val="7213"/>
        </w:trPr>
        <w:tc>
          <w:tcPr>
            <w:tcW w:w="2557" w:type="dxa"/>
          </w:tcPr>
          <w:p w14:paraId="2092CFB5" w14:textId="77777777" w:rsidR="000D5853" w:rsidRPr="0082195D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3B3706C1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multiplications. Use the 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expanded method:</w:t>
            </w:r>
          </w:p>
          <w:p w14:paraId="490AF633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493E56F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121 x 3</w:t>
            </w:r>
          </w:p>
          <w:p w14:paraId="78D5A42B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37080573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231 x 2</w:t>
            </w:r>
          </w:p>
          <w:p w14:paraId="49C5E21F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78094D4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415 x 3</w:t>
            </w:r>
          </w:p>
          <w:p w14:paraId="2ADA737E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98D6086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241 x 5</w:t>
            </w:r>
          </w:p>
          <w:p w14:paraId="5FBCAD8C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45ACEE4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623 x 2</w:t>
            </w:r>
          </w:p>
          <w:p w14:paraId="0ABFE469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EAA52FA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324 x 5</w:t>
            </w:r>
          </w:p>
          <w:p w14:paraId="673E41EB" w14:textId="77777777" w:rsidR="00D85F87" w:rsidRPr="00844654" w:rsidRDefault="00D85F87" w:rsidP="00961789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2557" w:type="dxa"/>
          </w:tcPr>
          <w:p w14:paraId="5A73D360" w14:textId="77777777" w:rsidR="00EE3B8B" w:rsidRPr="0082195D" w:rsidRDefault="00EE3B8B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2880DF25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multiplications. Use the 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expanded or short method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:</w:t>
            </w:r>
          </w:p>
          <w:p w14:paraId="72FD5D0A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CE73739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136 x 4</w:t>
            </w:r>
          </w:p>
          <w:p w14:paraId="4D3E89CE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33986AA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263 x 5</w:t>
            </w:r>
          </w:p>
          <w:p w14:paraId="00F01801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5D595BD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627 x 3</w:t>
            </w:r>
          </w:p>
          <w:p w14:paraId="3DDE300E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FE65780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721 x 6</w:t>
            </w:r>
          </w:p>
          <w:p w14:paraId="12B79388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7A38D91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824 x 7</w:t>
            </w:r>
          </w:p>
          <w:p w14:paraId="487AC041" w14:textId="77777777" w:rsidR="00171C61" w:rsidRPr="0082195D" w:rsidRDefault="00171C61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82E4984" w14:textId="77777777" w:rsidR="00961789" w:rsidRPr="00844654" w:rsidRDefault="00171C61" w:rsidP="00171C61">
            <w:pPr>
              <w:rPr>
                <w:rFonts w:ascii="Century Gothic" w:hAnsi="Century Gothic"/>
                <w:b/>
                <w:bCs/>
                <w:sz w:val="36"/>
                <w:szCs w:val="36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982 x 9</w:t>
            </w:r>
          </w:p>
        </w:tc>
        <w:tc>
          <w:tcPr>
            <w:tcW w:w="3933" w:type="dxa"/>
          </w:tcPr>
          <w:p w14:paraId="12C726DF" w14:textId="77777777" w:rsidR="00EE3B8B" w:rsidRPr="0082195D" w:rsidRDefault="00EE3B8B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7D2AEB49" w14:textId="77777777" w:rsidR="004A6688" w:rsidRPr="0082195D" w:rsidRDefault="000D5853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Explain your answers.</w:t>
            </w:r>
          </w:p>
          <w:p w14:paraId="72914B26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70938E7" wp14:editId="47D8C6FD">
                  <wp:extent cx="2296632" cy="1729887"/>
                  <wp:effectExtent l="19050" t="19050" r="27940" b="22860"/>
                  <wp:docPr id="9" name="Picture 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A882A6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39" cy="1739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CE5EB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  <w:p w14:paraId="630D3E9D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256C647" wp14:editId="360180FD">
                  <wp:extent cx="2254102" cy="1680036"/>
                  <wp:effectExtent l="19050" t="19050" r="13335" b="15875"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A8C485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74" cy="1695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7E980" w14:textId="77777777" w:rsidR="004A6688" w:rsidRPr="0082195D" w:rsidRDefault="004A6688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C358C86" w14:textId="77777777" w:rsidR="004A6688" w:rsidRPr="000D5853" w:rsidRDefault="004A6688" w:rsidP="00961789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6473" w:type="dxa"/>
          </w:tcPr>
          <w:p w14:paraId="1D5CACED" w14:textId="77777777" w:rsidR="00961789" w:rsidRPr="0082195D" w:rsidRDefault="000D5853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Problem solving</w:t>
            </w:r>
          </w:p>
          <w:p w14:paraId="0762B513" w14:textId="77777777" w:rsidR="0082195D" w:rsidRPr="0082195D" w:rsidRDefault="0082195D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70C95D7C" w14:textId="77777777" w:rsidR="00A32740" w:rsidRDefault="0082195D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BE32AA" wp14:editId="05AA8BE9">
                  <wp:extent cx="3944679" cy="2375290"/>
                  <wp:effectExtent l="0" t="0" r="0" b="6350"/>
                  <wp:docPr id="10" name="Picture 10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A83796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866" cy="239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  <w:r w:rsidRPr="00A32740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Hint:</w:t>
            </w:r>
            <w:r w:rsidR="00A32740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You will need to use </w:t>
            </w:r>
            <w:r w:rsidR="00A32740" w:rsidRPr="00A32740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</w:rPr>
              <w:t>trial and error</w:t>
            </w:r>
            <w:r w:rsidR="00A32740">
              <w:rPr>
                <w:rFonts w:ascii="Century Gothic" w:hAnsi="Century Gothic"/>
                <w:b/>
                <w:bCs/>
                <w:sz w:val="32"/>
                <w:szCs w:val="32"/>
              </w:rPr>
              <w:t>. E.g. Start off with:</w:t>
            </w:r>
          </w:p>
          <w:p w14:paraId="7814581A" w14:textId="77777777" w:rsid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4 x 750</w:t>
            </w:r>
          </w:p>
          <w:p w14:paraId="3F84D99A" w14:textId="77777777" w:rsidR="0082195D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3 x 325</w:t>
            </w:r>
          </w:p>
          <w:p w14:paraId="669CC208" w14:textId="77777777" w:rsid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Then keep trying other combinations</w:t>
            </w:r>
          </w:p>
          <w:p w14:paraId="26CCABFD" w14:textId="77777777" w:rsid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32740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Don’t forget to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keep </w:t>
            </w:r>
            <w:r w:rsidRPr="00A32740">
              <w:rPr>
                <w:rFonts w:ascii="Century Gothic" w:hAnsi="Century Gothic"/>
                <w:b/>
                <w:bCs/>
                <w:sz w:val="32"/>
                <w:szCs w:val="32"/>
              </w:rPr>
              <w:t>add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ing your 2 answers to get the total!</w:t>
            </w:r>
          </w:p>
          <w:p w14:paraId="14EEBEC9" w14:textId="77777777" w:rsidR="00A32740" w:rsidRPr="00A32740" w:rsidRDefault="00A32740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32740">
              <w:rPr>
                <w:rFonts w:ascii="Century Gothic" w:hAnsi="Century Gothic"/>
                <w:b/>
                <w:bCs/>
                <w:sz w:val="32"/>
                <w:szCs w:val="32"/>
                <w:highlight w:val="green"/>
              </w:rPr>
              <w:t>How many combinations can you come up with?</w:t>
            </w:r>
          </w:p>
        </w:tc>
      </w:tr>
    </w:tbl>
    <w:p w14:paraId="4C05CA1B" w14:textId="77777777" w:rsidR="00961789" w:rsidRPr="00961789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61789" w:rsidRPr="00961789" w:rsidSect="00961789">
      <w:head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92F08" w14:textId="77777777" w:rsidR="00BA5E4F" w:rsidRDefault="00BA5E4F" w:rsidP="00961789">
      <w:pPr>
        <w:spacing w:after="0" w:line="240" w:lineRule="auto"/>
      </w:pPr>
      <w:r>
        <w:separator/>
      </w:r>
    </w:p>
  </w:endnote>
  <w:endnote w:type="continuationSeparator" w:id="0">
    <w:p w14:paraId="05A6DFD1" w14:textId="77777777" w:rsidR="00BA5E4F" w:rsidRDefault="00BA5E4F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0C17F" w14:textId="77777777" w:rsidR="00BA5E4F" w:rsidRDefault="00BA5E4F" w:rsidP="00961789">
      <w:pPr>
        <w:spacing w:after="0" w:line="240" w:lineRule="auto"/>
      </w:pPr>
      <w:r>
        <w:separator/>
      </w:r>
    </w:p>
  </w:footnote>
  <w:footnote w:type="continuationSeparator" w:id="0">
    <w:p w14:paraId="25A074A1" w14:textId="77777777" w:rsidR="00BA5E4F" w:rsidRDefault="00BA5E4F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5B17" w14:textId="77777777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685EC576" wp14:editId="16CA3CED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5D"/>
    <w:rsid w:val="00007B3D"/>
    <w:rsid w:val="000968ED"/>
    <w:rsid w:val="000974C8"/>
    <w:rsid w:val="000D5853"/>
    <w:rsid w:val="000F2592"/>
    <w:rsid w:val="00171C61"/>
    <w:rsid w:val="0017283B"/>
    <w:rsid w:val="002E4FD4"/>
    <w:rsid w:val="003C5DC4"/>
    <w:rsid w:val="00436EE7"/>
    <w:rsid w:val="004A6688"/>
    <w:rsid w:val="00563B77"/>
    <w:rsid w:val="00565A58"/>
    <w:rsid w:val="005D54DD"/>
    <w:rsid w:val="006B7985"/>
    <w:rsid w:val="006D57A0"/>
    <w:rsid w:val="006F528F"/>
    <w:rsid w:val="00707E5D"/>
    <w:rsid w:val="00731DF8"/>
    <w:rsid w:val="00771739"/>
    <w:rsid w:val="00772281"/>
    <w:rsid w:val="007F26B3"/>
    <w:rsid w:val="00817F30"/>
    <w:rsid w:val="0082195D"/>
    <w:rsid w:val="00844654"/>
    <w:rsid w:val="00961789"/>
    <w:rsid w:val="00A11636"/>
    <w:rsid w:val="00A26D72"/>
    <w:rsid w:val="00A32740"/>
    <w:rsid w:val="00AC2BDC"/>
    <w:rsid w:val="00BA5E4F"/>
    <w:rsid w:val="00C414F8"/>
    <w:rsid w:val="00C637FF"/>
    <w:rsid w:val="00CC2C6B"/>
    <w:rsid w:val="00D53AA2"/>
    <w:rsid w:val="00D85F87"/>
    <w:rsid w:val="00E30540"/>
    <w:rsid w:val="00E55363"/>
    <w:rsid w:val="00E74B72"/>
    <w:rsid w:val="00ED3506"/>
    <w:rsid w:val="00EE3B8B"/>
    <w:rsid w:val="00F730B5"/>
    <w:rsid w:val="00F779C4"/>
    <w:rsid w:val="00F939CF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C59A"/>
  <w15:docId w15:val="{F2647FDF-BB06-4FAA-818F-75E18058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%20Learning\Model%20templates\MATHS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MATHS HOME LEARNING YEAR 4 EXAMPLE</Template>
  <TotalTime>1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</dc:creator>
  <cp:lastModifiedBy>Emma Peck</cp:lastModifiedBy>
  <cp:revision>2</cp:revision>
  <dcterms:created xsi:type="dcterms:W3CDTF">2020-03-27T10:43:00Z</dcterms:created>
  <dcterms:modified xsi:type="dcterms:W3CDTF">2020-03-27T10:43:00Z</dcterms:modified>
</cp:coreProperties>
</file>