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F94" w:rsidRDefault="00172408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:rsidR="00D25D03" w:rsidRDefault="00D25D03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4E49B86C">
                <wp:simplePos x="0" y="0"/>
                <wp:positionH relativeFrom="margin">
                  <wp:align>right</wp:align>
                </wp:positionH>
                <wp:positionV relativeFrom="paragraph">
                  <wp:posOffset>651510</wp:posOffset>
                </wp:positionV>
                <wp:extent cx="6629400" cy="1816735"/>
                <wp:effectExtent l="0" t="0" r="19050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16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51469F" w:rsidRPr="005A0855" w:rsidRDefault="0051469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="004973AF" w:rsidRPr="000613EB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https://www.literacyshed.com/megacity.html</w:t>
                              </w:r>
                            </w:hyperlink>
                            <w:r w:rsidR="004973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C708F" w:rsidRPr="005A0855" w:rsidRDefault="009C708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</w:p>
                          <w:p w:rsidR="00172408" w:rsidRPr="00BB777D" w:rsidRDefault="00E17204" w:rsidP="00E17204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Compare how each of the settings are different. Create a mind map to show the differences. </w:t>
                            </w:r>
                          </w:p>
                          <w:p w:rsidR="00172408" w:rsidRPr="005A0855" w:rsidRDefault="00E1720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EXT: Write a short paragraph to compare the differences between each of the settings.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51.3pt;width:522pt;height:143.0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" strokecolor="black [3213]">
                <v:textbox>
                  <w:txbxContent>
                    <w:p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51469F" w:rsidRPr="005A0855" w:rsidRDefault="0051469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8" w:history="1">
                        <w:r w:rsidR="004973AF" w:rsidRPr="000613EB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https://www.literacyshed.com/megacity.html</w:t>
                        </w:r>
                      </w:hyperlink>
                      <w:r w:rsidR="004973A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C708F" w:rsidRPr="005A0855" w:rsidRDefault="009C708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</w:p>
                    <w:p w:rsidR="00172408" w:rsidRPr="00BB777D" w:rsidRDefault="00E17204" w:rsidP="00E17204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Compare how each of the settings are different. Create a mind map to show the differences. </w:t>
                      </w:r>
                    </w:p>
                    <w:p w:rsidR="00172408" w:rsidRPr="005A0855" w:rsidRDefault="00E1720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EXT: Write a short paragraph to compare the differences between each of the settings.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204">
        <w:rPr>
          <w:rFonts w:ascii="Century Gothic" w:hAnsi="Century Gothic"/>
          <w:b/>
          <w:bCs/>
          <w:sz w:val="24"/>
          <w:szCs w:val="24"/>
          <w:u w:val="single"/>
        </w:rPr>
        <w:t>Lesson 2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E17204">
        <w:rPr>
          <w:rFonts w:ascii="Century Gothic" w:hAnsi="Century Gothic"/>
          <w:b/>
          <w:bCs/>
          <w:sz w:val="24"/>
          <w:szCs w:val="24"/>
          <w:u w:val="single"/>
        </w:rPr>
        <w:t xml:space="preserve">compare different settings </w:t>
      </w:r>
    </w:p>
    <w:p w:rsidR="000B798C" w:rsidRPr="000207E0" w:rsidRDefault="000B798C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</w:p>
    <w:p w:rsidR="00172408" w:rsidRDefault="00E17204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9B265FD" wp14:editId="3528A912">
            <wp:extent cx="2002155" cy="156043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3169" cy="15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4973AF">
        <w:rPr>
          <w:noProof/>
          <w:lang w:eastAsia="en-GB"/>
        </w:rPr>
        <w:drawing>
          <wp:inline distT="0" distB="0" distL="0" distR="0" wp14:anchorId="441F62E9" wp14:editId="58E2E8F8">
            <wp:extent cx="2128345" cy="1560195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9154" cy="15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408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ABA332" wp14:editId="5A75CBDF">
            <wp:extent cx="2317531" cy="154368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0970" cy="15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408">
        <w:rPr>
          <w:rFonts w:ascii="Century Gothic" w:hAnsi="Century Gothic"/>
          <w:bCs/>
          <w:sz w:val="24"/>
          <w:szCs w:val="24"/>
        </w:rPr>
        <w:t xml:space="preserve">  </w:t>
      </w:r>
    </w:p>
    <w:p w:rsidR="009C708F" w:rsidRDefault="00E17204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CB01B22" wp14:editId="7A6D5F3E">
            <wp:extent cx="1971675" cy="15131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8037" cy="15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3AF">
        <w:rPr>
          <w:rFonts w:ascii="Century Gothic" w:hAnsi="Century Gothic"/>
          <w:bCs/>
          <w:sz w:val="24"/>
          <w:szCs w:val="24"/>
        </w:rPr>
        <w:t xml:space="preserve">  </w:t>
      </w:r>
      <w:r w:rsidR="004973AF">
        <w:rPr>
          <w:noProof/>
          <w:lang w:eastAsia="en-GB"/>
        </w:rPr>
        <w:drawing>
          <wp:inline distT="0" distB="0" distL="0" distR="0" wp14:anchorId="181C3E1C" wp14:editId="668572C4">
            <wp:extent cx="1933575" cy="1521881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174" cy="15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3AF">
        <w:rPr>
          <w:rFonts w:ascii="Century Gothic" w:hAnsi="Century Gothic"/>
          <w:bCs/>
          <w:sz w:val="24"/>
          <w:szCs w:val="24"/>
        </w:rPr>
        <w:t xml:space="preserve">  </w:t>
      </w:r>
      <w:r w:rsidR="004973AF">
        <w:rPr>
          <w:noProof/>
          <w:lang w:eastAsia="en-GB"/>
        </w:rPr>
        <w:drawing>
          <wp:inline distT="0" distB="0" distL="0" distR="0" wp14:anchorId="0119D23B" wp14:editId="294BFB86">
            <wp:extent cx="1971675" cy="15138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034" cy="15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04" w:rsidRDefault="008A2BD4" w:rsidP="008A2BD4">
      <w:pPr>
        <w:rPr>
          <w:rFonts w:ascii="Century Gothic" w:hAnsi="Century Gothic"/>
          <w:bCs/>
          <w:sz w:val="24"/>
          <w:szCs w:val="24"/>
        </w:rPr>
      </w:pPr>
      <w:r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Organise your work using this diagram </w:t>
      </w:r>
    </w:p>
    <w:p w:rsidR="00E17204" w:rsidRDefault="00E17204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4108711" wp14:editId="48126279">
            <wp:extent cx="5778807" cy="15670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428" cy="15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04" w:rsidRDefault="00E17204">
      <w:pPr>
        <w:rPr>
          <w:rFonts w:ascii="Century Gothic" w:hAnsi="Century Gothic"/>
          <w:bCs/>
          <w:sz w:val="24"/>
          <w:szCs w:val="24"/>
        </w:rPr>
      </w:pPr>
    </w:p>
    <w:p w:rsidR="008A2BD4" w:rsidRDefault="008A2BD4" w:rsidP="00405D60">
      <w:pPr>
        <w:rPr>
          <w:rFonts w:ascii="Century Gothic" w:hAnsi="Century Gothic"/>
          <w:b/>
          <w:bCs/>
          <w:sz w:val="24"/>
          <w:szCs w:val="24"/>
        </w:rPr>
      </w:pPr>
    </w:p>
    <w:p w:rsidR="009C708F" w:rsidRPr="009C708F" w:rsidRDefault="009C708F" w:rsidP="00405D60">
      <w:pPr>
        <w:rPr>
          <w:rFonts w:ascii="Century Gothic" w:hAnsi="Century Gothic"/>
          <w:b/>
          <w:bCs/>
          <w:sz w:val="24"/>
          <w:szCs w:val="24"/>
        </w:rPr>
      </w:pPr>
      <w:r w:rsidRPr="009C708F">
        <w:rPr>
          <w:rFonts w:ascii="Century Gothic" w:hAnsi="Century Gothic"/>
          <w:b/>
          <w:bCs/>
          <w:sz w:val="24"/>
          <w:szCs w:val="24"/>
        </w:rPr>
        <w:t xml:space="preserve">   </w:t>
      </w:r>
    </w:p>
    <w:p w:rsidR="00405D60" w:rsidRPr="003D08FA" w:rsidRDefault="001C405E" w:rsidP="00405D60">
      <w:pPr>
        <w:rPr>
          <w:rFonts w:ascii="Century Gothic" w:hAnsi="Century Gothic"/>
          <w:b/>
          <w:bCs/>
          <w:sz w:val="24"/>
          <w:szCs w:val="24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FA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</w:p>
    <w:p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:rsidR="000B798C" w:rsidRPr="000207E0" w:rsidRDefault="00E06731" w:rsidP="008A2BD4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A50D73" wp14:editId="7E291F3B">
                <wp:simplePos x="0" y="0"/>
                <wp:positionH relativeFrom="margin">
                  <wp:align>right</wp:align>
                </wp:positionH>
                <wp:positionV relativeFrom="paragraph">
                  <wp:posOffset>538480</wp:posOffset>
                </wp:positionV>
                <wp:extent cx="6629400" cy="1591945"/>
                <wp:effectExtent l="0" t="0" r="19050" b="273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31" w:rsidRDefault="00E06731" w:rsidP="00E0673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:rsidR="00E06731" w:rsidRPr="005A0855" w:rsidRDefault="00E06731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Watch this video clip:</w:t>
                            </w:r>
                            <w:r w:rsidR="003D08FA" w:rsidRPr="003D08FA">
                              <w:rPr>
                                <w:rStyle w:val="Hyperlink"/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7" w:history="1">
                              <w:r w:rsidR="003D08FA" w:rsidRPr="000613EB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https://www.literacyshed.com/megacity.html</w:t>
                              </w:r>
                            </w:hyperlink>
                          </w:p>
                          <w:p w:rsidR="00E06731" w:rsidRPr="005A0855" w:rsidRDefault="00E06731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</w:p>
                          <w:p w:rsidR="00E06731" w:rsidRDefault="008A2BD4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Describe each of the different settings; the city and the countryside. </w:t>
                            </w:r>
                          </w:p>
                          <w:p w:rsidR="008A2BD4" w:rsidRDefault="008A2BD4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EXT. Beneath each setting spider web write a descriptive sentence about the settings. </w:t>
                            </w:r>
                          </w:p>
                          <w:p w:rsidR="008A2BD4" w:rsidRPr="005A0855" w:rsidRDefault="008A2BD4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0D73" id="_x0000_s1027" type="#_x0000_t202" style="position:absolute;margin-left:470.8pt;margin-top:42.4pt;width:522pt;height:125.3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" strokecolor="black [3213]">
                <v:textbox>
                  <w:txbxContent>
                    <w:p w:rsidR="00E06731" w:rsidRDefault="00E06731" w:rsidP="00E0673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:rsidR="00E06731" w:rsidRPr="005A0855" w:rsidRDefault="00E06731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Watch this video clip:</w:t>
                      </w:r>
                      <w:r w:rsidR="003D08FA" w:rsidRPr="003D08FA">
                        <w:rPr>
                          <w:rStyle w:val="Hyperlink"/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="003D08FA" w:rsidRPr="000613EB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https://www.literacyshed.com/megacity.html</w:t>
                        </w:r>
                      </w:hyperlink>
                    </w:p>
                    <w:p w:rsidR="00E06731" w:rsidRPr="005A0855" w:rsidRDefault="00E06731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</w:p>
                    <w:p w:rsidR="00E06731" w:rsidRDefault="008A2BD4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Describe each of the different settings; the city and the countryside. </w:t>
                      </w:r>
                    </w:p>
                    <w:p w:rsidR="008A2BD4" w:rsidRDefault="008A2BD4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EXT. Beneath each setting spider web write a descriptive sentence about the settings. </w:t>
                      </w:r>
                    </w:p>
                    <w:p w:rsidR="008A2BD4" w:rsidRPr="005A0855" w:rsidRDefault="008A2BD4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BD4">
        <w:rPr>
          <w:rFonts w:ascii="Century Gothic" w:hAnsi="Century Gothic"/>
          <w:b/>
          <w:bCs/>
          <w:sz w:val="24"/>
          <w:szCs w:val="24"/>
          <w:u w:val="single"/>
        </w:rPr>
        <w:t>Lesson 2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LO:</w:t>
      </w:r>
      <w:r w:rsidR="008A2BD4">
        <w:rPr>
          <w:rFonts w:ascii="Century Gothic" w:hAnsi="Century Gothic"/>
          <w:b/>
          <w:bCs/>
          <w:sz w:val="24"/>
          <w:szCs w:val="24"/>
          <w:u w:val="single"/>
        </w:rPr>
        <w:t xml:space="preserve"> To compare different settings 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</w:p>
    <w:p w:rsidR="000B798C" w:rsidRDefault="008A2BD4" w:rsidP="000B798C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FB268F" wp14:editId="62034045">
            <wp:extent cx="2569779" cy="20028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442" cy="20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  </w:t>
      </w:r>
      <w:r w:rsidR="000B798C">
        <w:rPr>
          <w:noProof/>
          <w:lang w:eastAsia="en-GB"/>
        </w:rPr>
        <w:drawing>
          <wp:inline distT="0" distB="0" distL="0" distR="0" wp14:anchorId="2E9AF618" wp14:editId="09DFC253">
            <wp:extent cx="2459421" cy="199760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3386" cy="20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98C">
        <w:rPr>
          <w:rFonts w:ascii="Century Gothic" w:hAnsi="Century Gothic"/>
          <w:bCs/>
          <w:sz w:val="24"/>
          <w:szCs w:val="24"/>
        </w:rPr>
        <w:t xml:space="preserve">       </w:t>
      </w:r>
    </w:p>
    <w:p w:rsidR="00E06731" w:rsidRPr="009C708F" w:rsidRDefault="000B798C" w:rsidP="00E0673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38612BF" wp14:editId="398A08EC">
            <wp:extent cx="2554013" cy="201021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8974" cy="20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F850FE9" wp14:editId="2EC0571B">
            <wp:extent cx="2648607" cy="2033553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3165" cy="206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4" w:rsidRDefault="008A2BD4" w:rsidP="008A2BD4">
      <w:pPr>
        <w:rPr>
          <w:rFonts w:ascii="Century Gothic" w:hAnsi="Century Gothic"/>
          <w:bCs/>
          <w:sz w:val="24"/>
          <w:szCs w:val="24"/>
        </w:rPr>
      </w:pPr>
      <w:r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Organise yur work like this to help you see the differences </w:t>
      </w:r>
    </w:p>
    <w:p w:rsidR="00E06731" w:rsidRPr="008A2BD4" w:rsidRDefault="008A2BD4" w:rsidP="00E06731">
      <w:pPr>
        <w:rPr>
          <w:rFonts w:ascii="Century Gothic" w:hAnsi="Century Gothic"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5B3013E" wp14:editId="5F436EB4">
            <wp:extent cx="5778807" cy="15670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428" cy="15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731" w:rsidRPr="008A2BD4" w:rsidSect="00903C59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6C0" w:rsidRDefault="00D516C0" w:rsidP="00903C59">
      <w:pPr>
        <w:spacing w:after="0" w:line="240" w:lineRule="auto"/>
      </w:pPr>
      <w:r>
        <w:separator/>
      </w:r>
    </w:p>
  </w:endnote>
  <w:endnote w:type="continuationSeparator" w:id="0">
    <w:p w:rsidR="00D516C0" w:rsidRDefault="00D516C0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6C0" w:rsidRDefault="00D516C0" w:rsidP="00903C59">
      <w:pPr>
        <w:spacing w:after="0" w:line="240" w:lineRule="auto"/>
      </w:pPr>
      <w:r>
        <w:separator/>
      </w:r>
    </w:p>
  </w:footnote>
  <w:footnote w:type="continuationSeparator" w:id="0">
    <w:p w:rsidR="00D516C0" w:rsidRDefault="00D516C0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C0"/>
    <w:rsid w:val="000118EE"/>
    <w:rsid w:val="000207E0"/>
    <w:rsid w:val="000B798C"/>
    <w:rsid w:val="001668CD"/>
    <w:rsid w:val="00167096"/>
    <w:rsid w:val="00172408"/>
    <w:rsid w:val="0017283B"/>
    <w:rsid w:val="001C405E"/>
    <w:rsid w:val="002F4D8A"/>
    <w:rsid w:val="003D08FA"/>
    <w:rsid w:val="003D29FF"/>
    <w:rsid w:val="00405D60"/>
    <w:rsid w:val="00437811"/>
    <w:rsid w:val="004973AF"/>
    <w:rsid w:val="004B567F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C0EE8"/>
    <w:rsid w:val="00816D93"/>
    <w:rsid w:val="0085599C"/>
    <w:rsid w:val="008755CD"/>
    <w:rsid w:val="008A2BD4"/>
    <w:rsid w:val="008F4EDC"/>
    <w:rsid w:val="00903C59"/>
    <w:rsid w:val="00967434"/>
    <w:rsid w:val="009C708F"/>
    <w:rsid w:val="00B51872"/>
    <w:rsid w:val="00BA419D"/>
    <w:rsid w:val="00C10A63"/>
    <w:rsid w:val="00C85286"/>
    <w:rsid w:val="00D179FA"/>
    <w:rsid w:val="00D25D03"/>
    <w:rsid w:val="00D516C0"/>
    <w:rsid w:val="00D774F7"/>
    <w:rsid w:val="00DE2F9C"/>
    <w:rsid w:val="00DF0C81"/>
    <w:rsid w:val="00E06731"/>
    <w:rsid w:val="00E17204"/>
    <w:rsid w:val="00E562A9"/>
    <w:rsid w:val="00EE5644"/>
    <w:rsid w:val="00F65811"/>
    <w:rsid w:val="00F9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72DED"/>
  <w15:chartTrackingRefBased/>
  <w15:docId w15:val="{55E5BBFD-C989-4011-BFCD-F3D1EA2F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megacity.htm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literacyshed.com/megacity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literacyshed.com/megacity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literacyshed.com/megacit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019-20\2019-20%20Planning\Home%20learning\Model%20templates\WRITING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WRITING HOME LEARNING YEAR 4 EXAMPLE</Template>
  <TotalTime>24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Begum</dc:creator>
  <cp:keywords/>
  <dc:description/>
  <cp:lastModifiedBy>Canonbury School User</cp:lastModifiedBy>
  <cp:revision>4</cp:revision>
  <dcterms:created xsi:type="dcterms:W3CDTF">2020-03-26T23:38:00Z</dcterms:created>
  <dcterms:modified xsi:type="dcterms:W3CDTF">2020-03-27T00:03:00Z</dcterms:modified>
</cp:coreProperties>
</file>